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4CBA0" w14:textId="5EC7F253" w:rsidR="00DC1BA4" w:rsidRDefault="00DC1BA4" w:rsidP="003B6332">
      <w:pPr>
        <w:rPr>
          <w:b/>
        </w:rPr>
      </w:pPr>
      <w:bookmarkStart w:id="0" w:name="_GoBack"/>
      <w:bookmarkEnd w:id="0"/>
      <w:r>
        <w:rPr>
          <w:b/>
        </w:rPr>
        <w:t>Namn:</w:t>
      </w:r>
    </w:p>
    <w:p w14:paraId="37A839B0" w14:textId="29539656" w:rsidR="00DC1BA4" w:rsidRDefault="00DC1BA4" w:rsidP="003B6332">
      <w:pPr>
        <w:rPr>
          <w:b/>
        </w:rPr>
      </w:pPr>
      <w:r>
        <w:rPr>
          <w:b/>
        </w:rPr>
        <w:t>Personnummer:</w:t>
      </w:r>
    </w:p>
    <w:p w14:paraId="1F5EB1C5" w14:textId="77777777" w:rsidR="00DC1BA4" w:rsidRDefault="00DC1BA4" w:rsidP="003B6332">
      <w:pPr>
        <w:rPr>
          <w:b/>
        </w:rPr>
      </w:pPr>
    </w:p>
    <w:p w14:paraId="511E4AF5" w14:textId="77777777" w:rsidR="00DC1BA4" w:rsidRDefault="00DC1BA4" w:rsidP="003B6332">
      <w:pPr>
        <w:rPr>
          <w:b/>
        </w:rPr>
      </w:pPr>
    </w:p>
    <w:p w14:paraId="3D168687" w14:textId="008A34F5" w:rsidR="0033435A" w:rsidRDefault="00DC1BA4" w:rsidP="003B6332">
      <w:pPr>
        <w:rPr>
          <w:b/>
        </w:rPr>
      </w:pPr>
      <w:r>
        <w:rPr>
          <w:b/>
        </w:rPr>
        <w:t>Redovisning</w:t>
      </w:r>
      <w:r w:rsidR="00B42D07" w:rsidRPr="003B6332">
        <w:rPr>
          <w:b/>
        </w:rPr>
        <w:t xml:space="preserve"> </w:t>
      </w:r>
      <w:r w:rsidR="003B6332" w:rsidRPr="003B6332">
        <w:rPr>
          <w:b/>
        </w:rPr>
        <w:t xml:space="preserve">av </w:t>
      </w:r>
      <w:r w:rsidR="007261BD">
        <w:rPr>
          <w:b/>
        </w:rPr>
        <w:t xml:space="preserve">kunskaper, </w:t>
      </w:r>
      <w:r w:rsidR="0033435A">
        <w:rPr>
          <w:b/>
        </w:rPr>
        <w:t xml:space="preserve">färdigheter </w:t>
      </w:r>
      <w:r w:rsidR="007261BD">
        <w:rPr>
          <w:b/>
        </w:rPr>
        <w:t>och förhållningssätt</w:t>
      </w:r>
      <w:r w:rsidR="00E42ECE">
        <w:rPr>
          <w:b/>
        </w:rPr>
        <w:t xml:space="preserve"> vid tillgodoräknande av examensarbete i medicin vid KI (30 hp)</w:t>
      </w:r>
    </w:p>
    <w:p w14:paraId="7A4BCC7F" w14:textId="77777777" w:rsidR="00E42ECE" w:rsidRDefault="00E42ECE" w:rsidP="003B6332"/>
    <w:p w14:paraId="64461037" w14:textId="59BEAB7E" w:rsidR="003B6332" w:rsidRPr="00DC1BA4" w:rsidRDefault="00DC1BA4" w:rsidP="00E42ECE">
      <w:r>
        <w:t>Redovisa hur din tidigare</w:t>
      </w:r>
      <w:r w:rsidR="00575F05">
        <w:t xml:space="preserve"> genomgångna</w:t>
      </w:r>
      <w:r>
        <w:t xml:space="preserve"> utbildning förhåller sig till lärandemålen för kursen examensarbete i medicin vid KI genom </w:t>
      </w:r>
      <w:r w:rsidRPr="00DC1BA4">
        <w:t>att a</w:t>
      </w:r>
      <w:r w:rsidR="00E42ECE" w:rsidRPr="00DC1BA4">
        <w:rPr>
          <w:color w:val="000000" w:themeColor="text1"/>
        </w:rPr>
        <w:t>nge under varje lärandemål specifika kurser</w:t>
      </w:r>
      <w:r w:rsidR="004340CD" w:rsidRPr="00DC1BA4">
        <w:rPr>
          <w:color w:val="000000" w:themeColor="text1"/>
        </w:rPr>
        <w:t xml:space="preserve"> och lärandeaktiviteter</w:t>
      </w:r>
      <w:r w:rsidR="002C59D3" w:rsidRPr="00DC1BA4">
        <w:rPr>
          <w:color w:val="000000" w:themeColor="text1"/>
        </w:rPr>
        <w:t xml:space="preserve"> </w:t>
      </w:r>
      <w:r w:rsidR="00E42ECE" w:rsidRPr="00DC1BA4">
        <w:rPr>
          <w:color w:val="000000" w:themeColor="text1"/>
        </w:rPr>
        <w:t>som motsvarar lärandemålet</w:t>
      </w:r>
      <w:r w:rsidR="00E42ECE" w:rsidRPr="00DC1BA4">
        <w:rPr>
          <w:color w:val="FF0000"/>
        </w:rPr>
        <w:t>.</w:t>
      </w:r>
    </w:p>
    <w:p w14:paraId="08D69647" w14:textId="58A2C465" w:rsidR="00E42ECE" w:rsidRDefault="00E42ECE" w:rsidP="003B6332">
      <w:pPr>
        <w:rPr>
          <w:b/>
        </w:rPr>
      </w:pPr>
    </w:p>
    <w:p w14:paraId="77552C55" w14:textId="77777777" w:rsidR="004340CD" w:rsidRDefault="004340CD" w:rsidP="003B6332">
      <w:pPr>
        <w:rPr>
          <w:b/>
        </w:rPr>
      </w:pPr>
    </w:p>
    <w:p w14:paraId="251A79FD" w14:textId="77777777" w:rsidR="00E42ECE" w:rsidRDefault="003B6332" w:rsidP="003B6332">
      <w:pPr>
        <w:rPr>
          <w:sz w:val="22"/>
          <w:szCs w:val="22"/>
        </w:rPr>
      </w:pPr>
      <w:r w:rsidRPr="003B6332">
        <w:rPr>
          <w:b/>
        </w:rPr>
        <w:t>Lärandemål</w:t>
      </w:r>
      <w:r w:rsidR="00E42ECE">
        <w:rPr>
          <w:b/>
        </w:rPr>
        <w:t xml:space="preserve"> kursen examensarbete i medicin, 30 hp </w:t>
      </w:r>
      <w:r w:rsidRPr="003B6332">
        <w:t xml:space="preserve"> </w:t>
      </w:r>
      <w:r w:rsidR="00BF7E8D">
        <w:br/>
      </w:r>
    </w:p>
    <w:p w14:paraId="3FAA9CCB" w14:textId="70F3FF44" w:rsidR="002C59D3" w:rsidRPr="00DC1BA4" w:rsidRDefault="002C59D3" w:rsidP="002C59D3">
      <w:pPr>
        <w:rPr>
          <w:b/>
          <w:i/>
        </w:rPr>
      </w:pPr>
      <w:r w:rsidRPr="00DC1BA4">
        <w:rPr>
          <w:b/>
          <w:i/>
        </w:rPr>
        <w:t>Kunskap och förståelse: Studenten ska</w:t>
      </w:r>
    </w:p>
    <w:p w14:paraId="0F4DDF3C" w14:textId="77777777" w:rsidR="002C59D3" w:rsidRPr="002C59D3" w:rsidRDefault="002C59D3" w:rsidP="002C59D3"/>
    <w:p w14:paraId="788F31A5" w14:textId="35613180" w:rsidR="002C59D3" w:rsidRDefault="007B59E1" w:rsidP="000753BB">
      <w:pPr>
        <w:pStyle w:val="ListParagraph"/>
        <w:numPr>
          <w:ilvl w:val="0"/>
          <w:numId w:val="3"/>
        </w:numPr>
      </w:pPr>
      <w:r>
        <w:t>re</w:t>
      </w:r>
      <w:r w:rsidRPr="007B59E1">
        <w:t>dogöra på ett fördjupat sätt för det valda forskningsområdets vetenskapliga grund inom kunskapsområdet medicin (S4)</w:t>
      </w:r>
      <w:r w:rsidR="008624B7">
        <w:t>.</w:t>
      </w:r>
    </w:p>
    <w:p w14:paraId="18D0DB59" w14:textId="76437A76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27C72DDB" w14:textId="4AF8BA59" w:rsidR="002C59D3" w:rsidRPr="002C59D3" w:rsidRDefault="002C59D3" w:rsidP="002C59D3"/>
    <w:p w14:paraId="0C5C1ABC" w14:textId="72751677" w:rsidR="002C59D3" w:rsidRDefault="007B59E1" w:rsidP="000753BB">
      <w:pPr>
        <w:pStyle w:val="ListParagraph"/>
        <w:numPr>
          <w:ilvl w:val="0"/>
          <w:numId w:val="3"/>
        </w:numPr>
      </w:pPr>
      <w:r>
        <w:t>re</w:t>
      </w:r>
      <w:r w:rsidRPr="007B59E1">
        <w:t>dogöra för aktuella forsknings- och utvecklingsfrågor inom området och kunna diskutera vetenskapens betydelse för hälso- och sjukvårdens utveckling samt för läkarens yrkesutövning (S4)</w:t>
      </w:r>
      <w:r>
        <w:t>.</w:t>
      </w:r>
    </w:p>
    <w:p w14:paraId="688CF98C" w14:textId="77777777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4AB38733" w14:textId="33273C94" w:rsidR="002C59D3" w:rsidRPr="002C59D3" w:rsidRDefault="002C59D3" w:rsidP="002C59D3"/>
    <w:p w14:paraId="447A5E49" w14:textId="6807D9B4" w:rsidR="002C59D3" w:rsidRDefault="007B59E1" w:rsidP="000753BB">
      <w:pPr>
        <w:pStyle w:val="ListParagraph"/>
        <w:numPr>
          <w:ilvl w:val="0"/>
          <w:numId w:val="3"/>
        </w:numPr>
      </w:pPr>
      <w:r>
        <w:t>re</w:t>
      </w:r>
      <w:r w:rsidRPr="007B59E1">
        <w:t>dogöra för och jämföra vetenskapliga metoder inom området och argumentera för och emot metodernas möjligheter och begränsningar (S4)</w:t>
      </w:r>
      <w:r w:rsidR="008624B7">
        <w:t>.</w:t>
      </w:r>
    </w:p>
    <w:p w14:paraId="2DC3312B" w14:textId="77777777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629CA06C" w14:textId="77777777" w:rsidR="002C59D3" w:rsidRPr="002C59D3" w:rsidRDefault="002C59D3" w:rsidP="002C59D3"/>
    <w:p w14:paraId="257FF502" w14:textId="77777777" w:rsidR="002C59D3" w:rsidRPr="002C59D3" w:rsidRDefault="002C59D3" w:rsidP="002C59D3"/>
    <w:p w14:paraId="116DD655" w14:textId="3DE58818" w:rsidR="002C59D3" w:rsidRPr="00DC1BA4" w:rsidRDefault="007B59E1" w:rsidP="002C59D3">
      <w:pPr>
        <w:rPr>
          <w:b/>
          <w:i/>
        </w:rPr>
      </w:pPr>
      <w:r>
        <w:rPr>
          <w:b/>
          <w:i/>
        </w:rPr>
        <w:t>Färdighet och förmåga</w:t>
      </w:r>
      <w:r w:rsidR="002C59D3" w:rsidRPr="00DC1BA4">
        <w:rPr>
          <w:b/>
          <w:i/>
        </w:rPr>
        <w:t>: Studenten ska</w:t>
      </w:r>
    </w:p>
    <w:p w14:paraId="3DC439F8" w14:textId="77777777" w:rsidR="002C59D3" w:rsidRPr="002C59D3" w:rsidRDefault="002C59D3" w:rsidP="002C59D3"/>
    <w:p w14:paraId="2BF0B6B0" w14:textId="0513E4CE" w:rsidR="002C59D3" w:rsidRDefault="007B59E1" w:rsidP="000753BB">
      <w:pPr>
        <w:pStyle w:val="ListParagraph"/>
        <w:numPr>
          <w:ilvl w:val="0"/>
          <w:numId w:val="3"/>
        </w:numPr>
      </w:pPr>
      <w:r w:rsidRPr="007B59E1">
        <w:t>på ett systematiskt och självständigt vis och med forskningsetisk reflektion, inom huvudområdet medicin, formulera frågeställningar, planera, genomföra, presentera samt diskutera ett vetenskapligt arbete i en rapport, i vilken förmågan att analysera arbetet och integrera det i dess teoretiska sammanhang ska framgå (M4)</w:t>
      </w:r>
      <w:r>
        <w:t>.</w:t>
      </w:r>
    </w:p>
    <w:p w14:paraId="5641297D" w14:textId="77777777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639DB94A" w14:textId="700818DA" w:rsidR="002C59D3" w:rsidRPr="002C59D3" w:rsidRDefault="002C59D3" w:rsidP="002C59D3"/>
    <w:p w14:paraId="2A4C73EF" w14:textId="33AA9D9E" w:rsidR="007B59E1" w:rsidRDefault="007B59E1" w:rsidP="000753BB">
      <w:pPr>
        <w:pStyle w:val="ListParagraph"/>
        <w:numPr>
          <w:ilvl w:val="0"/>
          <w:numId w:val="3"/>
        </w:numPr>
      </w:pPr>
      <w:r w:rsidRPr="007B59E1">
        <w:t>självständigt och strukturerat söka, kritiskt granska, bedöma och använda relevant information samt visa fördjupad förmåga att på vetenskaplig grund kunna diskutera nya fakta, teorier och frågeställningar (M4)</w:t>
      </w:r>
      <w:r>
        <w:t>.</w:t>
      </w:r>
    </w:p>
    <w:p w14:paraId="3C3B938A" w14:textId="77777777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35639CA4" w14:textId="23E4F566" w:rsidR="002C59D3" w:rsidRPr="002C59D3" w:rsidRDefault="002C59D3" w:rsidP="002C59D3"/>
    <w:p w14:paraId="476ECACE" w14:textId="66F059C3" w:rsidR="002C59D3" w:rsidRDefault="007B59E1" w:rsidP="000753BB">
      <w:pPr>
        <w:pStyle w:val="ListParagraph"/>
        <w:numPr>
          <w:ilvl w:val="0"/>
          <w:numId w:val="3"/>
        </w:numPr>
      </w:pPr>
      <w:r w:rsidRPr="007B59E1">
        <w:t>kommunicera om det egna examensarbetets frågeställningar, metoder, resultat och slutsatser på ett populärvetenskapligt sätt (M4)</w:t>
      </w:r>
      <w:r>
        <w:t>.</w:t>
      </w:r>
    </w:p>
    <w:p w14:paraId="2075ED2D" w14:textId="77777777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5C28B35D" w14:textId="67188A86" w:rsidR="002C59D3" w:rsidRDefault="002C59D3" w:rsidP="002C59D3"/>
    <w:p w14:paraId="338712D8" w14:textId="77777777" w:rsidR="002C59D3" w:rsidRPr="002C59D3" w:rsidRDefault="002C59D3" w:rsidP="002C59D3"/>
    <w:p w14:paraId="59AF1E8F" w14:textId="6C27D684" w:rsidR="000753BB" w:rsidRDefault="007B59E1" w:rsidP="000753BB">
      <w:pPr>
        <w:pStyle w:val="ListParagraph"/>
        <w:numPr>
          <w:ilvl w:val="0"/>
          <w:numId w:val="3"/>
        </w:numPr>
      </w:pPr>
      <w:r w:rsidRPr="007B59E1">
        <w:t>använda vetenskapliga databaser och digitala verktyg för att hitta information, hantera referenser, göra matematiska/statistiska analyser av data och skapa lämpliga tabeller och figurer för presentation som är relevanta för det egna examensarbetet (M4)</w:t>
      </w:r>
      <w:r w:rsidR="00D22A18">
        <w:t>.</w:t>
      </w:r>
    </w:p>
    <w:p w14:paraId="5AF6BC02" w14:textId="77777777" w:rsidR="000753BB" w:rsidRPr="000753BB" w:rsidRDefault="000753BB" w:rsidP="000753BB">
      <w:pPr>
        <w:pStyle w:val="ListParagraph"/>
        <w:ind w:left="360"/>
        <w:rPr>
          <w:b/>
        </w:rPr>
      </w:pPr>
      <w:r w:rsidRPr="000753BB">
        <w:rPr>
          <w:b/>
        </w:rPr>
        <w:t xml:space="preserve">Kurser: </w:t>
      </w:r>
    </w:p>
    <w:p w14:paraId="410C0D5B" w14:textId="4FB28EA7" w:rsidR="000753BB" w:rsidRDefault="000753BB" w:rsidP="00D22A18"/>
    <w:p w14:paraId="7AA882C0" w14:textId="4809F515" w:rsidR="00D22A18" w:rsidRDefault="00D22A18" w:rsidP="000753BB">
      <w:pPr>
        <w:pStyle w:val="ListParagraph"/>
        <w:numPr>
          <w:ilvl w:val="0"/>
          <w:numId w:val="2"/>
        </w:numPr>
      </w:pPr>
      <w:r w:rsidRPr="00D22A18">
        <w:t>muntligen presentera sitt examensarbete för en grupp på ett vetenskapligt sätt och opponera på en annan students rapport och därvid ge och ta emot återkoppling på ett konstruktivt sätt (M4)</w:t>
      </w:r>
      <w:r>
        <w:t>.</w:t>
      </w:r>
    </w:p>
    <w:p w14:paraId="14441C96" w14:textId="77777777" w:rsidR="00D22A18" w:rsidRDefault="00D22A18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6F040D01" w14:textId="77777777" w:rsidR="00D22A18" w:rsidRPr="00D22A18" w:rsidRDefault="00D22A18" w:rsidP="00D22A18"/>
    <w:p w14:paraId="2DACFDB5" w14:textId="4D3D7171" w:rsidR="00D22A18" w:rsidRDefault="00D22A18" w:rsidP="000753BB">
      <w:pPr>
        <w:pStyle w:val="ListParagraph"/>
        <w:numPr>
          <w:ilvl w:val="0"/>
          <w:numId w:val="2"/>
        </w:numPr>
      </w:pPr>
      <w:r w:rsidRPr="00D22A18">
        <w:t>ta ställning till och beskriva etiska och juridiska aspekter på forsknings- och utvecklingsarbete som är relevant för det egna examensarbetet samt att beakta forskningsperson-perspektivet vid deltagande i en forskningsstudie när så är motiverat (M4)</w:t>
      </w:r>
      <w:r>
        <w:t>.</w:t>
      </w:r>
    </w:p>
    <w:p w14:paraId="037C18A9" w14:textId="60FBA05C" w:rsidR="00D22A18" w:rsidRPr="00D22A18" w:rsidRDefault="00D22A18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0F2718F7" w14:textId="77777777" w:rsidR="00D22A18" w:rsidRPr="00D22A18" w:rsidRDefault="00D22A18" w:rsidP="00D22A18"/>
    <w:p w14:paraId="608DC944" w14:textId="2395736C" w:rsidR="00D22A18" w:rsidRDefault="00D22A18" w:rsidP="000753BB">
      <w:pPr>
        <w:pStyle w:val="ListParagraph"/>
        <w:numPr>
          <w:ilvl w:val="0"/>
          <w:numId w:val="2"/>
        </w:numPr>
      </w:pPr>
      <w:r>
        <w:t>i</w:t>
      </w:r>
      <w:r w:rsidRPr="00D22A18">
        <w:t>dentifiera lika villkors- och hållbarhetsaspekter för det egna examensarbetet (M4)</w:t>
      </w:r>
      <w:r>
        <w:t>.</w:t>
      </w:r>
    </w:p>
    <w:p w14:paraId="75FA05CD" w14:textId="425F838F" w:rsidR="00D22A18" w:rsidRPr="00D22A18" w:rsidRDefault="00D22A18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7264DF7E" w14:textId="77777777" w:rsidR="00D22A18" w:rsidRPr="00D22A18" w:rsidRDefault="00D22A18" w:rsidP="00D22A18"/>
    <w:p w14:paraId="656DEF9C" w14:textId="3AC3A936" w:rsidR="00D22A18" w:rsidRDefault="00D22A18" w:rsidP="000753BB">
      <w:pPr>
        <w:pStyle w:val="ListParagraph"/>
        <w:numPr>
          <w:ilvl w:val="0"/>
          <w:numId w:val="2"/>
        </w:numPr>
      </w:pPr>
      <w:r w:rsidRPr="00D22A18">
        <w:t>bemöta patienter, andra studenter, lärare, forskningspersoner och personal på ett respektfullt och professionellt sätt (M4)</w:t>
      </w:r>
      <w:r>
        <w:t>.</w:t>
      </w:r>
    </w:p>
    <w:p w14:paraId="7F3F3FF9" w14:textId="5386F6BB" w:rsidR="00D22A18" w:rsidRPr="00D22A18" w:rsidRDefault="00D22A18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10CA35C1" w14:textId="77777777" w:rsidR="002C59D3" w:rsidRPr="002C59D3" w:rsidRDefault="002C59D3" w:rsidP="002C59D3"/>
    <w:p w14:paraId="387CD713" w14:textId="77777777" w:rsidR="002C59D3" w:rsidRPr="002C59D3" w:rsidRDefault="002C59D3" w:rsidP="002C59D3"/>
    <w:p w14:paraId="3292058A" w14:textId="59FEFED3" w:rsidR="002C59D3" w:rsidRPr="00DC1BA4" w:rsidRDefault="002C59D3" w:rsidP="002C59D3">
      <w:pPr>
        <w:rPr>
          <w:b/>
          <w:i/>
        </w:rPr>
      </w:pPr>
      <w:r w:rsidRPr="00DC1BA4">
        <w:rPr>
          <w:b/>
          <w:i/>
        </w:rPr>
        <w:t>Förhållningssätt</w:t>
      </w:r>
      <w:r w:rsidR="00193687">
        <w:rPr>
          <w:b/>
          <w:i/>
        </w:rPr>
        <w:t xml:space="preserve"> </w:t>
      </w:r>
      <w:r w:rsidR="00193687" w:rsidRPr="00193687">
        <w:rPr>
          <w:b/>
          <w:i/>
        </w:rPr>
        <w:t>och värderingsförmåga</w:t>
      </w:r>
      <w:r w:rsidR="000753BB">
        <w:rPr>
          <w:b/>
          <w:i/>
        </w:rPr>
        <w:t xml:space="preserve">: </w:t>
      </w:r>
      <w:r w:rsidRPr="00DC1BA4">
        <w:rPr>
          <w:b/>
          <w:i/>
        </w:rPr>
        <w:t>Studenten ska</w:t>
      </w:r>
    </w:p>
    <w:p w14:paraId="26EB554D" w14:textId="77777777" w:rsidR="002C59D3" w:rsidRPr="002C59D3" w:rsidRDefault="002C59D3" w:rsidP="002C59D3"/>
    <w:p w14:paraId="2D344078" w14:textId="3ACACB32" w:rsidR="002C59D3" w:rsidRDefault="00193687" w:rsidP="000753BB">
      <w:pPr>
        <w:pStyle w:val="ListParagraph"/>
        <w:numPr>
          <w:ilvl w:val="0"/>
          <w:numId w:val="2"/>
        </w:numPr>
      </w:pPr>
      <w:r w:rsidRPr="00193687">
        <w:t>anlägga ett vetenskapligt förhållningssätt till den medicinska kunskapsutvecklingen som grund för den framtida yrkesutövningen</w:t>
      </w:r>
      <w:r w:rsidR="008624B7">
        <w:t>.</w:t>
      </w:r>
    </w:p>
    <w:p w14:paraId="688383EE" w14:textId="77777777" w:rsidR="002C59D3" w:rsidRP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639FAAD7" w14:textId="6BC0BFAA" w:rsidR="000753BB" w:rsidRPr="002C59D3" w:rsidRDefault="000753BB" w:rsidP="002C59D3"/>
    <w:p w14:paraId="066715B2" w14:textId="640E2D88" w:rsidR="00A03E30" w:rsidRDefault="00A03E30" w:rsidP="000753BB">
      <w:pPr>
        <w:pStyle w:val="ListParagraph"/>
        <w:numPr>
          <w:ilvl w:val="0"/>
          <w:numId w:val="2"/>
        </w:numPr>
      </w:pPr>
      <w:r w:rsidRPr="00A03E30">
        <w:t>agera och uppträda omdömesgillt och professionellt i lärandesituationer</w:t>
      </w:r>
      <w:r w:rsidR="008624B7">
        <w:t>.</w:t>
      </w:r>
    </w:p>
    <w:p w14:paraId="54E71794" w14:textId="4060EF06" w:rsidR="002C59D3" w:rsidRDefault="002C59D3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p w14:paraId="61BE9D6F" w14:textId="096C592F" w:rsidR="00A03E30" w:rsidRDefault="00A03E30" w:rsidP="002C59D3">
      <w:pPr>
        <w:rPr>
          <w:b/>
        </w:rPr>
      </w:pPr>
    </w:p>
    <w:p w14:paraId="1CA602FE" w14:textId="6A7A63FA" w:rsidR="00A03E30" w:rsidRPr="00A03E30" w:rsidRDefault="00A03E30" w:rsidP="000753BB">
      <w:pPr>
        <w:pStyle w:val="ListParagraph"/>
        <w:numPr>
          <w:ilvl w:val="0"/>
          <w:numId w:val="2"/>
        </w:numPr>
      </w:pPr>
      <w:r w:rsidRPr="00A03E30">
        <w:t>värdera sitt kunskapsbehov i relation till kursens lärandemål och den framtida yrkesrollen och kunna formulera mål för si</w:t>
      </w:r>
      <w:r>
        <w:t>n fortsatta kompetensutveckling.</w:t>
      </w:r>
    </w:p>
    <w:p w14:paraId="3CE5A360" w14:textId="457D84A1" w:rsidR="006031E3" w:rsidRPr="00A03E30" w:rsidRDefault="00A03E30" w:rsidP="000753BB">
      <w:pPr>
        <w:ind w:firstLine="360"/>
        <w:rPr>
          <w:b/>
        </w:rPr>
      </w:pPr>
      <w:r w:rsidRPr="002C59D3">
        <w:rPr>
          <w:b/>
        </w:rPr>
        <w:t xml:space="preserve">Kurser: </w:t>
      </w:r>
    </w:p>
    <w:sectPr w:rsidR="006031E3" w:rsidRPr="00A03E30" w:rsidSect="00BF7E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74" w:left="230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E5C79" w14:textId="77777777" w:rsidR="00717C34" w:rsidRDefault="00717C34">
      <w:r>
        <w:separator/>
      </w:r>
    </w:p>
  </w:endnote>
  <w:endnote w:type="continuationSeparator" w:id="0">
    <w:p w14:paraId="3597BD32" w14:textId="77777777" w:rsidR="00717C34" w:rsidRDefault="0071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01818" w14:textId="77777777" w:rsidR="000F2DBB" w:rsidRPr="003B6332" w:rsidRDefault="000F2DBB" w:rsidP="006031E3">
    <w:pPr>
      <w:ind w:left="-180" w:right="-1064"/>
    </w:pPr>
  </w:p>
  <w:p w14:paraId="79992DED" w14:textId="77777777" w:rsidR="000F2DBB" w:rsidRPr="003B6332" w:rsidRDefault="000F2DBB" w:rsidP="000F2DBB">
    <w:pPr>
      <w:rPr>
        <w:sz w:val="12"/>
        <w:szCs w:val="12"/>
      </w:rPr>
    </w:pPr>
  </w:p>
  <w:tbl>
    <w:tblPr>
      <w:tblStyle w:val="TableGrid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0F2DBB" w:rsidRPr="003B6332" w14:paraId="64E17262" w14:textId="77777777" w:rsidTr="003B6332">
      <w:tc>
        <w:tcPr>
          <w:tcW w:w="2418" w:type="dxa"/>
        </w:tcPr>
        <w:p w14:paraId="0483DBCE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200" w:type="dxa"/>
        </w:tcPr>
        <w:p w14:paraId="5194274E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310" w:type="dxa"/>
        </w:tcPr>
        <w:p w14:paraId="3BB4C164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420" w:type="dxa"/>
        </w:tcPr>
        <w:p w14:paraId="206BDBF1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</w:tr>
    <w:tr w:rsidR="000F2DBB" w:rsidRPr="003B6332" w14:paraId="1A270791" w14:textId="77777777" w:rsidTr="003B6332">
      <w:tc>
        <w:tcPr>
          <w:tcW w:w="2418" w:type="dxa"/>
          <w:vMerge w:val="restart"/>
        </w:tcPr>
        <w:p w14:paraId="37EDFE88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 w:val="restart"/>
        </w:tcPr>
        <w:p w14:paraId="404A7495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0367556B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2E44A2D1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  <w:tr w:rsidR="000F2DBB" w:rsidRPr="003B6332" w14:paraId="34868137" w14:textId="77777777" w:rsidTr="003B6332">
      <w:tc>
        <w:tcPr>
          <w:tcW w:w="2418" w:type="dxa"/>
          <w:vMerge/>
        </w:tcPr>
        <w:p w14:paraId="6659FEC5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258FB524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1524FD4C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47161092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  <w:tr w:rsidR="000F2DBB" w:rsidRPr="003B6332" w14:paraId="564E0C60" w14:textId="77777777" w:rsidTr="003B6332">
      <w:tc>
        <w:tcPr>
          <w:tcW w:w="2418" w:type="dxa"/>
        </w:tcPr>
        <w:p w14:paraId="2717DC18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</w:tcPr>
        <w:p w14:paraId="596358A3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534C4FD6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319FB0CA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</w:tbl>
  <w:p w14:paraId="0B3D944C" w14:textId="77777777" w:rsidR="000F2DBB" w:rsidRPr="003B6332" w:rsidRDefault="000F2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7A92" w14:textId="77777777" w:rsidR="001B3299" w:rsidRPr="003B6332" w:rsidRDefault="001B3299" w:rsidP="00353919">
    <w:pPr>
      <w:pBdr>
        <w:bottom w:val="single" w:sz="6" w:space="1" w:color="auto"/>
      </w:pBdr>
      <w:ind w:left="-180" w:right="-1064"/>
    </w:pPr>
  </w:p>
  <w:p w14:paraId="02F0FA13" w14:textId="77777777" w:rsidR="001B3299" w:rsidRPr="003B6332" w:rsidRDefault="001B3299" w:rsidP="00353919">
    <w:pPr>
      <w:rPr>
        <w:sz w:val="12"/>
        <w:szCs w:val="12"/>
      </w:rPr>
    </w:pPr>
  </w:p>
  <w:tbl>
    <w:tblPr>
      <w:tblStyle w:val="TableGrid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B3299" w:rsidRPr="003B6332" w14:paraId="2E5EC9FC" w14:textId="77777777">
      <w:tc>
        <w:tcPr>
          <w:tcW w:w="2418" w:type="dxa"/>
        </w:tcPr>
        <w:p w14:paraId="71B665DE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14:paraId="7D6EF3FA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Besöksadress</w:t>
          </w:r>
        </w:p>
      </w:tc>
      <w:tc>
        <w:tcPr>
          <w:tcW w:w="2310" w:type="dxa"/>
        </w:tcPr>
        <w:p w14:paraId="2492B82E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14:paraId="2BB08804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1B3299" w:rsidRPr="003B6332" w14:paraId="6780FEE3" w14:textId="77777777">
      <w:tc>
        <w:tcPr>
          <w:tcW w:w="2418" w:type="dxa"/>
          <w:vMerge w:val="restart"/>
        </w:tcPr>
        <w:p w14:paraId="05779BCC" w14:textId="77777777" w:rsidR="001B3299" w:rsidRPr="003B6332" w:rsidRDefault="000F2DBB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ghdfhbdf</w:t>
          </w:r>
        </w:p>
      </w:tc>
      <w:tc>
        <w:tcPr>
          <w:tcW w:w="2200" w:type="dxa"/>
          <w:vMerge w:val="restart"/>
        </w:tcPr>
        <w:p w14:paraId="58A08D04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  <w:p w14:paraId="224EBD3A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41BE2DB1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 xml:space="preserve">, </w:t>
          </w:r>
          <w:r w:rsidR="003B6332">
            <w:rPr>
              <w:rFonts w:cs="Arial"/>
              <w:noProof/>
            </w:rPr>
            <w:t>vx</w:t>
          </w:r>
          <w:r w:rsidRPr="003B6332">
            <w:rPr>
              <w:rFonts w:cs="Arial"/>
              <w:noProof/>
            </w:rPr>
            <w:br/>
            <w:t xml:space="preserve">, </w:t>
          </w:r>
          <w:r w:rsidR="003B6332"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14:paraId="37EBAE0D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br/>
          </w:r>
          <w:r w:rsidR="003B6332">
            <w:rPr>
              <w:rFonts w:cs="Arial"/>
              <w:b/>
              <w:noProof/>
            </w:rPr>
            <w:t>Webb</w:t>
          </w:r>
        </w:p>
      </w:tc>
    </w:tr>
    <w:tr w:rsidR="001B3299" w:rsidRPr="003B6332" w14:paraId="5FFD25C5" w14:textId="77777777">
      <w:tc>
        <w:tcPr>
          <w:tcW w:w="2418" w:type="dxa"/>
          <w:vMerge/>
        </w:tcPr>
        <w:p w14:paraId="5ABF4652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76F99B4A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60C76E7A" w14:textId="77777777" w:rsidR="001B3299" w:rsidRPr="003B6332" w:rsidRDefault="003B6332" w:rsidP="00C977A2">
          <w:pPr>
            <w:pStyle w:val="Footer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="001B3299" w:rsidRPr="003B6332">
            <w:rPr>
              <w:rFonts w:cs="Arial"/>
              <w:b/>
              <w:noProof/>
            </w:rPr>
            <w:br/>
          </w:r>
        </w:p>
      </w:tc>
      <w:tc>
        <w:tcPr>
          <w:tcW w:w="2420" w:type="dxa"/>
        </w:tcPr>
        <w:p w14:paraId="5DE61D41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ki.se</w:t>
          </w:r>
        </w:p>
      </w:tc>
    </w:tr>
    <w:tr w:rsidR="001B3299" w:rsidRPr="003B6332" w14:paraId="35BCBEC1" w14:textId="77777777">
      <w:tc>
        <w:tcPr>
          <w:tcW w:w="2418" w:type="dxa"/>
        </w:tcPr>
        <w:p w14:paraId="0D9EEAA2" w14:textId="77777777" w:rsidR="001B3299" w:rsidRPr="003B6332" w:rsidRDefault="003B6332" w:rsidP="00C977A2">
          <w:pPr>
            <w:pStyle w:val="Footer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="001B3299" w:rsidRPr="003B6332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14:paraId="249C0A31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113FBC44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55263499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</w:tr>
  </w:tbl>
  <w:p w14:paraId="24EEBE8B" w14:textId="77777777" w:rsidR="001B3299" w:rsidRPr="003B6332" w:rsidRDefault="001B3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CDD4D" w14:textId="77777777" w:rsidR="00717C34" w:rsidRDefault="00717C34">
      <w:r>
        <w:separator/>
      </w:r>
    </w:p>
  </w:footnote>
  <w:footnote w:type="continuationSeparator" w:id="0">
    <w:p w14:paraId="5397F8B7" w14:textId="77777777" w:rsidR="00717C34" w:rsidRDefault="00717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1B3299" w:rsidRPr="003B6332" w14:paraId="1C1F4742" w14:textId="77777777">
      <w:trPr>
        <w:trHeight w:hRule="exact" w:val="227"/>
      </w:trPr>
      <w:tc>
        <w:tcPr>
          <w:tcW w:w="5387" w:type="dxa"/>
          <w:vMerge w:val="restart"/>
        </w:tcPr>
        <w:p w14:paraId="5E908C33" w14:textId="77777777" w:rsidR="000F2DBB" w:rsidRPr="003B6332" w:rsidRDefault="000F2DBB" w:rsidP="00E61CF2">
          <w:pPr>
            <w:pStyle w:val="Header"/>
          </w:pPr>
          <w:r w:rsidRPr="003B6332">
            <w:rPr>
              <w:noProof/>
              <w:lang w:val="en-US" w:eastAsia="en-US"/>
            </w:rPr>
            <w:drawing>
              <wp:anchor distT="0" distB="0" distL="114300" distR="114300" simplePos="0" relativeHeight="251657216" behindDoc="1" locked="0" layoutInCell="1" allowOverlap="1" wp14:anchorId="59EDC338" wp14:editId="116725AC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1800225" cy="74295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86" y="21046"/>
                    <wp:lineTo x="21486" y="0"/>
                    <wp:lineTo x="0" y="0"/>
                  </wp:wrapPolygon>
                </wp:wrapTight>
                <wp:docPr id="2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6" w:type="dxa"/>
        </w:tcPr>
        <w:p w14:paraId="6A5F5B57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73FF823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</w:tr>
    <w:tr w:rsidR="001B3299" w:rsidRPr="003B6332" w14:paraId="2372FD83" w14:textId="77777777">
      <w:tc>
        <w:tcPr>
          <w:tcW w:w="5387" w:type="dxa"/>
          <w:vMerge/>
        </w:tcPr>
        <w:p w14:paraId="76FD8212" w14:textId="77777777" w:rsidR="001B3299" w:rsidRPr="003B6332" w:rsidRDefault="001B3299">
          <w:pPr>
            <w:pStyle w:val="Header"/>
          </w:pPr>
        </w:p>
      </w:tc>
      <w:tc>
        <w:tcPr>
          <w:tcW w:w="3856" w:type="dxa"/>
        </w:tcPr>
        <w:p w14:paraId="7673D73C" w14:textId="5B682C07" w:rsidR="001B3299" w:rsidRPr="004340CD" w:rsidRDefault="003B6332">
          <w:pPr>
            <w:pStyle w:val="Header"/>
            <w:rPr>
              <w:rFonts w:cs="Arial"/>
              <w:b/>
              <w:color w:val="000000" w:themeColor="text1"/>
              <w:sz w:val="20"/>
              <w:szCs w:val="20"/>
            </w:rPr>
          </w:pPr>
          <w:r w:rsidRPr="004340CD">
            <w:rPr>
              <w:rFonts w:cs="Arial"/>
              <w:b/>
              <w:color w:val="000000" w:themeColor="text1"/>
              <w:sz w:val="20"/>
              <w:szCs w:val="20"/>
            </w:rPr>
            <w:t>Bilaga till ansökan om tillgodoräknande</w:t>
          </w:r>
          <w:r w:rsidR="006031E3" w:rsidRPr="004340CD">
            <w:rPr>
              <w:rFonts w:cs="Arial"/>
              <w:b/>
              <w:color w:val="000000" w:themeColor="text1"/>
              <w:sz w:val="20"/>
              <w:szCs w:val="20"/>
            </w:rPr>
            <w:t xml:space="preserve"> av </w:t>
          </w:r>
          <w:r w:rsidR="00AF223D" w:rsidRPr="004340CD">
            <w:rPr>
              <w:rFonts w:cs="Arial"/>
              <w:b/>
              <w:color w:val="000000" w:themeColor="text1"/>
              <w:sz w:val="20"/>
              <w:szCs w:val="20"/>
            </w:rPr>
            <w:t>tidigare genomgången utbildning</w:t>
          </w:r>
        </w:p>
      </w:tc>
      <w:tc>
        <w:tcPr>
          <w:tcW w:w="1273" w:type="dxa"/>
        </w:tcPr>
        <w:p w14:paraId="55150BD0" w14:textId="0426C652" w:rsidR="001B3299" w:rsidRPr="003B6332" w:rsidRDefault="003B6332">
          <w:pPr>
            <w:pStyle w:val="Head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 xml:space="preserve">: 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D213A0">
            <w:rPr>
              <w:rStyle w:val="PageNumb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D213A0">
            <w:rPr>
              <w:rStyle w:val="PageNumber"/>
              <w:rFonts w:cs="Arial"/>
              <w:noProof/>
              <w:sz w:val="20"/>
              <w:szCs w:val="20"/>
            </w:rPr>
            <w:t>2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2854F6F6" w14:textId="77777777">
      <w:tc>
        <w:tcPr>
          <w:tcW w:w="5387" w:type="dxa"/>
          <w:vMerge/>
        </w:tcPr>
        <w:p w14:paraId="0D7440FE" w14:textId="77777777" w:rsidR="001B3299" w:rsidRPr="003B6332" w:rsidRDefault="001B3299">
          <w:pPr>
            <w:pStyle w:val="Header"/>
          </w:pPr>
        </w:p>
      </w:tc>
      <w:tc>
        <w:tcPr>
          <w:tcW w:w="5129" w:type="dxa"/>
          <w:gridSpan w:val="2"/>
        </w:tcPr>
        <w:p w14:paraId="3FEDFECE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</w:tr>
  </w:tbl>
  <w:p w14:paraId="5E92F1D7" w14:textId="77777777" w:rsidR="001B3299" w:rsidRPr="003B6332" w:rsidRDefault="001B32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1B3299" w:rsidRPr="003B6332" w14:paraId="1E365902" w14:textId="77777777">
      <w:trPr>
        <w:trHeight w:hRule="exact" w:val="227"/>
      </w:trPr>
      <w:tc>
        <w:tcPr>
          <w:tcW w:w="5387" w:type="dxa"/>
          <w:vMerge w:val="restart"/>
        </w:tcPr>
        <w:p w14:paraId="3C3F2802" w14:textId="77777777" w:rsidR="001B3299" w:rsidRPr="003B6332" w:rsidRDefault="004D39E5" w:rsidP="00C977A2">
          <w:pPr>
            <w:pStyle w:val="Header"/>
          </w:pPr>
          <w:r w:rsidRPr="003B6332">
            <w:rPr>
              <w:noProof/>
              <w:lang w:val="en-US" w:eastAsia="en-US"/>
            </w:rPr>
            <w:drawing>
              <wp:inline distT="0" distB="0" distL="0" distR="0" wp14:anchorId="3D1CE14B" wp14:editId="17FBE1BA">
                <wp:extent cx="1800225" cy="742950"/>
                <wp:effectExtent l="19050" t="0" r="9525" b="0"/>
                <wp:docPr id="4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5DEEB336" w14:textId="77777777" w:rsidR="001B3299" w:rsidRPr="003B6332" w:rsidRDefault="001B3299" w:rsidP="00C977A2">
          <w:pPr>
            <w:pStyle w:val="Header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295DFA55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15594EF2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1B3299" w:rsidRPr="003B6332" w14:paraId="0A598D16" w14:textId="77777777">
      <w:tc>
        <w:tcPr>
          <w:tcW w:w="5387" w:type="dxa"/>
          <w:vMerge/>
        </w:tcPr>
        <w:p w14:paraId="260152F5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1BD84172" w14:textId="77777777" w:rsidR="001B3299" w:rsidRPr="003B6332" w:rsidRDefault="001B3299" w:rsidP="00C977A2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52536DFB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65AF1F88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77D5D8CD" w14:textId="77777777">
      <w:tc>
        <w:tcPr>
          <w:tcW w:w="5387" w:type="dxa"/>
          <w:vMerge/>
        </w:tcPr>
        <w:p w14:paraId="28862EF4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3EC415B1" w14:textId="77777777" w:rsidR="001B3299" w:rsidRPr="003B6332" w:rsidRDefault="003B6332" w:rsidP="00C977A2">
          <w:pPr>
            <w:pStyle w:val="Head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yyyy-MM-dd</w:t>
          </w:r>
        </w:p>
      </w:tc>
      <w:tc>
        <w:tcPr>
          <w:tcW w:w="660" w:type="dxa"/>
          <w:tcMar>
            <w:left w:w="0" w:type="dxa"/>
          </w:tcMar>
        </w:tcPr>
        <w:p w14:paraId="0380F2FB" w14:textId="77777777" w:rsidR="001B3299" w:rsidRPr="003B6332" w:rsidRDefault="003B6332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04F64C32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3B6332">
            <w:rPr>
              <w:rStyle w:val="PageNumber"/>
              <w:rFonts w:cs="Arial"/>
              <w:noProof/>
              <w:sz w:val="20"/>
              <w:szCs w:val="20"/>
            </w:rPr>
            <w:t>1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3B6332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BF7E8D">
            <w:rPr>
              <w:rStyle w:val="PageNumber"/>
              <w:rFonts w:cs="Arial"/>
              <w:noProof/>
              <w:sz w:val="20"/>
              <w:szCs w:val="20"/>
            </w:rPr>
            <w:t>3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61990718" w14:textId="77777777">
      <w:tc>
        <w:tcPr>
          <w:tcW w:w="5387" w:type="dxa"/>
          <w:vMerge/>
        </w:tcPr>
        <w:p w14:paraId="61EB2AFB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15DCB86D" w14:textId="77777777" w:rsidR="001B3299" w:rsidRPr="003B6332" w:rsidRDefault="001B3299" w:rsidP="00C977A2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4F9BEDE3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2C01F176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1B3299" w:rsidRPr="003B6332" w14:paraId="342702D1" w14:textId="77777777">
      <w:tc>
        <w:tcPr>
          <w:tcW w:w="5387" w:type="dxa"/>
          <w:vMerge/>
        </w:tcPr>
        <w:p w14:paraId="46B20BA5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3775904F" w14:textId="77777777" w:rsidR="001B3299" w:rsidRPr="003B6332" w:rsidRDefault="001B3299" w:rsidP="00C977A2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42DF899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2A6CD83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1E6334E1" w14:textId="77777777">
      <w:trPr>
        <w:trHeight w:hRule="exact" w:val="227"/>
      </w:trPr>
      <w:tc>
        <w:tcPr>
          <w:tcW w:w="5387" w:type="dxa"/>
        </w:tcPr>
        <w:p w14:paraId="57A3D8CD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43C11840" w14:textId="77777777" w:rsidR="001B3299" w:rsidRPr="003B6332" w:rsidRDefault="001B3299" w:rsidP="00C977A2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1CC18AE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DDBA559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5EF064CB" w14:textId="77777777" w:rsidR="001B3299" w:rsidRPr="003B6332" w:rsidRDefault="001B3299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9E"/>
    <w:multiLevelType w:val="hybridMultilevel"/>
    <w:tmpl w:val="E0D85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0E4F03"/>
    <w:multiLevelType w:val="hybridMultilevel"/>
    <w:tmpl w:val="0F627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B05EFB"/>
    <w:multiLevelType w:val="hybridMultilevel"/>
    <w:tmpl w:val="F8068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  <w:docVar w:name="stc3_DM" w:val="0"/>
  </w:docVars>
  <w:rsids>
    <w:rsidRoot w:val="003B6332"/>
    <w:rsid w:val="00010C2A"/>
    <w:rsid w:val="0002559A"/>
    <w:rsid w:val="00057050"/>
    <w:rsid w:val="00063841"/>
    <w:rsid w:val="000753BB"/>
    <w:rsid w:val="00077AB6"/>
    <w:rsid w:val="00090E21"/>
    <w:rsid w:val="00091AE1"/>
    <w:rsid w:val="00096160"/>
    <w:rsid w:val="000A2A55"/>
    <w:rsid w:val="000B16BC"/>
    <w:rsid w:val="000C3D61"/>
    <w:rsid w:val="000C63A7"/>
    <w:rsid w:val="000E529E"/>
    <w:rsid w:val="000F2DBB"/>
    <w:rsid w:val="00103370"/>
    <w:rsid w:val="001276D6"/>
    <w:rsid w:val="001332DC"/>
    <w:rsid w:val="0015119A"/>
    <w:rsid w:val="00152BFE"/>
    <w:rsid w:val="00155A8A"/>
    <w:rsid w:val="00155D84"/>
    <w:rsid w:val="001625BA"/>
    <w:rsid w:val="00164326"/>
    <w:rsid w:val="001663DC"/>
    <w:rsid w:val="001760A3"/>
    <w:rsid w:val="001767C2"/>
    <w:rsid w:val="001800CD"/>
    <w:rsid w:val="00190E78"/>
    <w:rsid w:val="00193687"/>
    <w:rsid w:val="001B3299"/>
    <w:rsid w:val="001B4233"/>
    <w:rsid w:val="001C24A9"/>
    <w:rsid w:val="001C444D"/>
    <w:rsid w:val="001C4F49"/>
    <w:rsid w:val="001C5B7B"/>
    <w:rsid w:val="001E5A3B"/>
    <w:rsid w:val="00201E67"/>
    <w:rsid w:val="00221157"/>
    <w:rsid w:val="00225C1A"/>
    <w:rsid w:val="00236B77"/>
    <w:rsid w:val="00273668"/>
    <w:rsid w:val="002951F6"/>
    <w:rsid w:val="002B4D62"/>
    <w:rsid w:val="002C1089"/>
    <w:rsid w:val="002C3CF0"/>
    <w:rsid w:val="002C59D3"/>
    <w:rsid w:val="002E1ED2"/>
    <w:rsid w:val="002E543F"/>
    <w:rsid w:val="00306969"/>
    <w:rsid w:val="00313BF9"/>
    <w:rsid w:val="00326BE3"/>
    <w:rsid w:val="00332C0C"/>
    <w:rsid w:val="0033435A"/>
    <w:rsid w:val="003373A1"/>
    <w:rsid w:val="00353919"/>
    <w:rsid w:val="00357196"/>
    <w:rsid w:val="00363EE8"/>
    <w:rsid w:val="00364A38"/>
    <w:rsid w:val="00382F20"/>
    <w:rsid w:val="0038776D"/>
    <w:rsid w:val="00395165"/>
    <w:rsid w:val="00397FF7"/>
    <w:rsid w:val="003A2C70"/>
    <w:rsid w:val="003A3EFD"/>
    <w:rsid w:val="003A49B2"/>
    <w:rsid w:val="003A567A"/>
    <w:rsid w:val="003B6332"/>
    <w:rsid w:val="003C1047"/>
    <w:rsid w:val="003C1F16"/>
    <w:rsid w:val="003C7C90"/>
    <w:rsid w:val="003D1D35"/>
    <w:rsid w:val="003D617B"/>
    <w:rsid w:val="003E2D25"/>
    <w:rsid w:val="003E600A"/>
    <w:rsid w:val="003E6B46"/>
    <w:rsid w:val="00411A83"/>
    <w:rsid w:val="00421BED"/>
    <w:rsid w:val="004340CD"/>
    <w:rsid w:val="004419D8"/>
    <w:rsid w:val="00444B24"/>
    <w:rsid w:val="004C0424"/>
    <w:rsid w:val="004C60FE"/>
    <w:rsid w:val="004C78F5"/>
    <w:rsid w:val="004D39E5"/>
    <w:rsid w:val="004D70E9"/>
    <w:rsid w:val="004D7B9C"/>
    <w:rsid w:val="004F5992"/>
    <w:rsid w:val="00504A62"/>
    <w:rsid w:val="00513E5C"/>
    <w:rsid w:val="00532260"/>
    <w:rsid w:val="005368D8"/>
    <w:rsid w:val="0055236A"/>
    <w:rsid w:val="005650B4"/>
    <w:rsid w:val="00565528"/>
    <w:rsid w:val="00575DB5"/>
    <w:rsid w:val="00575F05"/>
    <w:rsid w:val="00595A9C"/>
    <w:rsid w:val="005A34A9"/>
    <w:rsid w:val="005A7EC7"/>
    <w:rsid w:val="005C0528"/>
    <w:rsid w:val="005C3573"/>
    <w:rsid w:val="005E6B8C"/>
    <w:rsid w:val="005E7616"/>
    <w:rsid w:val="005F2B31"/>
    <w:rsid w:val="006031E3"/>
    <w:rsid w:val="00611305"/>
    <w:rsid w:val="00614C86"/>
    <w:rsid w:val="00620EFB"/>
    <w:rsid w:val="00622F37"/>
    <w:rsid w:val="00642CFC"/>
    <w:rsid w:val="006536CE"/>
    <w:rsid w:val="006625AE"/>
    <w:rsid w:val="00677E56"/>
    <w:rsid w:val="00680F2D"/>
    <w:rsid w:val="00687B38"/>
    <w:rsid w:val="0069444D"/>
    <w:rsid w:val="006A2BE9"/>
    <w:rsid w:val="006A6511"/>
    <w:rsid w:val="006A765F"/>
    <w:rsid w:val="006A7CBC"/>
    <w:rsid w:val="006B316D"/>
    <w:rsid w:val="006B4327"/>
    <w:rsid w:val="006C52C0"/>
    <w:rsid w:val="006E4845"/>
    <w:rsid w:val="006E52B4"/>
    <w:rsid w:val="006F3EBE"/>
    <w:rsid w:val="00717163"/>
    <w:rsid w:val="00717C34"/>
    <w:rsid w:val="007261BD"/>
    <w:rsid w:val="007441F8"/>
    <w:rsid w:val="007516BA"/>
    <w:rsid w:val="007605DC"/>
    <w:rsid w:val="00761DCB"/>
    <w:rsid w:val="007627D8"/>
    <w:rsid w:val="00766E50"/>
    <w:rsid w:val="007829F5"/>
    <w:rsid w:val="007836E4"/>
    <w:rsid w:val="00795034"/>
    <w:rsid w:val="0079776B"/>
    <w:rsid w:val="007A4429"/>
    <w:rsid w:val="007A73C3"/>
    <w:rsid w:val="007B0168"/>
    <w:rsid w:val="007B019E"/>
    <w:rsid w:val="007B3619"/>
    <w:rsid w:val="007B59E1"/>
    <w:rsid w:val="007B63D0"/>
    <w:rsid w:val="007C1070"/>
    <w:rsid w:val="007C4C76"/>
    <w:rsid w:val="007E7456"/>
    <w:rsid w:val="007F51F5"/>
    <w:rsid w:val="00801343"/>
    <w:rsid w:val="00804BA1"/>
    <w:rsid w:val="0082099E"/>
    <w:rsid w:val="00844B71"/>
    <w:rsid w:val="00844D86"/>
    <w:rsid w:val="008624B7"/>
    <w:rsid w:val="008741F2"/>
    <w:rsid w:val="00886F9A"/>
    <w:rsid w:val="008B74D4"/>
    <w:rsid w:val="008C1954"/>
    <w:rsid w:val="008C4623"/>
    <w:rsid w:val="008C5232"/>
    <w:rsid w:val="008D27E5"/>
    <w:rsid w:val="008F6BF4"/>
    <w:rsid w:val="008F798A"/>
    <w:rsid w:val="00904D0A"/>
    <w:rsid w:val="0090568A"/>
    <w:rsid w:val="00914E52"/>
    <w:rsid w:val="00915C63"/>
    <w:rsid w:val="00916559"/>
    <w:rsid w:val="00923396"/>
    <w:rsid w:val="009474AD"/>
    <w:rsid w:val="0094777D"/>
    <w:rsid w:val="0095706B"/>
    <w:rsid w:val="00961399"/>
    <w:rsid w:val="009745BF"/>
    <w:rsid w:val="0097736A"/>
    <w:rsid w:val="00984BFF"/>
    <w:rsid w:val="009B646D"/>
    <w:rsid w:val="009E6251"/>
    <w:rsid w:val="009F56CD"/>
    <w:rsid w:val="00A03E30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F223D"/>
    <w:rsid w:val="00AF4BAB"/>
    <w:rsid w:val="00AF63B5"/>
    <w:rsid w:val="00B11CFF"/>
    <w:rsid w:val="00B3247F"/>
    <w:rsid w:val="00B40FF7"/>
    <w:rsid w:val="00B42D07"/>
    <w:rsid w:val="00B52E3A"/>
    <w:rsid w:val="00B642D1"/>
    <w:rsid w:val="00BA437B"/>
    <w:rsid w:val="00BA7664"/>
    <w:rsid w:val="00BB64C2"/>
    <w:rsid w:val="00BF01D7"/>
    <w:rsid w:val="00BF3A9C"/>
    <w:rsid w:val="00BF7E8D"/>
    <w:rsid w:val="00C120BD"/>
    <w:rsid w:val="00C172EC"/>
    <w:rsid w:val="00C4073F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D782B"/>
    <w:rsid w:val="00CE130F"/>
    <w:rsid w:val="00CE1BDC"/>
    <w:rsid w:val="00CE1D1D"/>
    <w:rsid w:val="00CF624E"/>
    <w:rsid w:val="00CF6794"/>
    <w:rsid w:val="00D1522F"/>
    <w:rsid w:val="00D213A0"/>
    <w:rsid w:val="00D21CCD"/>
    <w:rsid w:val="00D22A18"/>
    <w:rsid w:val="00D23D8D"/>
    <w:rsid w:val="00D2634E"/>
    <w:rsid w:val="00D31D9D"/>
    <w:rsid w:val="00D4256D"/>
    <w:rsid w:val="00D606A8"/>
    <w:rsid w:val="00D60E0F"/>
    <w:rsid w:val="00D738A2"/>
    <w:rsid w:val="00D80631"/>
    <w:rsid w:val="00D92184"/>
    <w:rsid w:val="00DB0612"/>
    <w:rsid w:val="00DB296E"/>
    <w:rsid w:val="00DC1BA4"/>
    <w:rsid w:val="00DE3400"/>
    <w:rsid w:val="00DE37BE"/>
    <w:rsid w:val="00DE6066"/>
    <w:rsid w:val="00E16C3A"/>
    <w:rsid w:val="00E228D3"/>
    <w:rsid w:val="00E27ECB"/>
    <w:rsid w:val="00E337FD"/>
    <w:rsid w:val="00E42ECE"/>
    <w:rsid w:val="00E43682"/>
    <w:rsid w:val="00E4658D"/>
    <w:rsid w:val="00E46D9E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EF67FC"/>
    <w:rsid w:val="00F07825"/>
    <w:rsid w:val="00F07BE2"/>
    <w:rsid w:val="00F13F63"/>
    <w:rsid w:val="00F1462F"/>
    <w:rsid w:val="00F368AE"/>
    <w:rsid w:val="00F4558D"/>
    <w:rsid w:val="00F77506"/>
    <w:rsid w:val="00F83CB8"/>
    <w:rsid w:val="00FA2F75"/>
    <w:rsid w:val="00FA3D3A"/>
    <w:rsid w:val="00FA68EA"/>
    <w:rsid w:val="00FE4636"/>
    <w:rsid w:val="00FE485A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9B9840"/>
  <w15:docId w15:val="{51A84DDE-91E9-4070-A81D-082AC3A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Heading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Footer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styleId="ListParagraph">
    <w:name w:val="List Paragraph"/>
    <w:basedOn w:val="Normal"/>
    <w:uiPriority w:val="34"/>
    <w:qFormat/>
    <w:rsid w:val="003B6332"/>
    <w:pPr>
      <w:ind w:left="720"/>
      <w:contextualSpacing/>
    </w:pPr>
  </w:style>
  <w:style w:type="paragraph" w:styleId="NoSpacing">
    <w:name w:val="No Spacing"/>
    <w:uiPriority w:val="1"/>
    <w:qFormat/>
    <w:rsid w:val="003B6332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42D0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42D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42D0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2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2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dokumentmall_Pri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0316A-68F7-4D7F-87D2-23D26C40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dokumentmall_Print</Template>
  <TotalTime>0</TotalTime>
  <Pages>2</Pages>
  <Words>388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Institution</vt:lpstr>
      <vt:lpstr>Institution</vt:lpstr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ITA</dc:creator>
  <cp:lastModifiedBy>Jeanette Danielsson</cp:lastModifiedBy>
  <cp:revision>2</cp:revision>
  <cp:lastPrinted>2018-01-12T08:31:00Z</cp:lastPrinted>
  <dcterms:created xsi:type="dcterms:W3CDTF">2026-04-29T14:08:00Z</dcterms:created>
  <dcterms:modified xsi:type="dcterms:W3CDTF">2026-04-29T14:08:00Z</dcterms:modified>
</cp:coreProperties>
</file>