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2786" w14:textId="77777777" w:rsidR="00004846" w:rsidRPr="009778F7" w:rsidRDefault="00004846">
      <w:pPr>
        <w:rPr>
          <w:rFonts w:ascii="Arial" w:hAnsi="Arial" w:cs="Arial"/>
          <w:b/>
          <w:sz w:val="18"/>
          <w:szCs w:val="18"/>
        </w:rPr>
      </w:pPr>
      <w:r w:rsidRPr="009778F7">
        <w:rPr>
          <w:rFonts w:ascii="Arial" w:hAnsi="Arial" w:cs="Arial"/>
          <w:b/>
          <w:sz w:val="18"/>
          <w:szCs w:val="18"/>
        </w:rPr>
        <w:t>Institutionen NVS</w:t>
      </w:r>
      <w:r w:rsidRPr="009778F7">
        <w:rPr>
          <w:rFonts w:ascii="Arial" w:hAnsi="Arial" w:cs="Arial"/>
          <w:b/>
          <w:sz w:val="18"/>
          <w:szCs w:val="18"/>
        </w:rPr>
        <w:br/>
      </w:r>
      <w:r w:rsidR="006C266B">
        <w:rPr>
          <w:rFonts w:ascii="Arial" w:hAnsi="Arial" w:cs="Arial"/>
          <w:sz w:val="18"/>
          <w:szCs w:val="18"/>
        </w:rPr>
        <w:t>Avdelningen</w:t>
      </w:r>
      <w:r w:rsidRPr="009778F7">
        <w:rPr>
          <w:rFonts w:ascii="Arial" w:hAnsi="Arial" w:cs="Arial"/>
          <w:sz w:val="18"/>
          <w:szCs w:val="18"/>
        </w:rPr>
        <w:t xml:space="preserve"> för omvårdnad</w:t>
      </w:r>
      <w:r w:rsidRPr="009778F7">
        <w:rPr>
          <w:rFonts w:ascii="Arial" w:hAnsi="Arial" w:cs="Arial"/>
          <w:b/>
          <w:sz w:val="18"/>
          <w:szCs w:val="18"/>
        </w:rPr>
        <w:br/>
      </w:r>
    </w:p>
    <w:p w14:paraId="2415F8B4" w14:textId="77777777" w:rsidR="00A270C9" w:rsidRPr="009778F7" w:rsidRDefault="00ED7627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Till </w:t>
      </w:r>
      <w:r w:rsidR="005C51C2" w:rsidRPr="009778F7">
        <w:rPr>
          <w:rFonts w:ascii="Arial" w:hAnsi="Arial" w:cs="Arial"/>
          <w:b/>
        </w:rPr>
        <w:t>student</w:t>
      </w:r>
      <w:r w:rsidRPr="009778F7">
        <w:rPr>
          <w:rFonts w:ascii="Arial" w:hAnsi="Arial" w:cs="Arial"/>
          <w:b/>
        </w:rPr>
        <w:t xml:space="preserve"> som </w:t>
      </w:r>
      <w:r w:rsidR="007E0312" w:rsidRPr="009778F7">
        <w:rPr>
          <w:rFonts w:ascii="Arial" w:hAnsi="Arial" w:cs="Arial"/>
          <w:b/>
        </w:rPr>
        <w:t>sök</w:t>
      </w:r>
      <w:r w:rsidR="00FC5BC6" w:rsidRPr="009778F7">
        <w:rPr>
          <w:rFonts w:ascii="Arial" w:hAnsi="Arial" w:cs="Arial"/>
          <w:b/>
        </w:rPr>
        <w:t>er</w:t>
      </w:r>
      <w:r w:rsidR="007E0312" w:rsidRPr="009778F7">
        <w:rPr>
          <w:rFonts w:ascii="Arial" w:hAnsi="Arial" w:cs="Arial"/>
          <w:b/>
        </w:rPr>
        <w:t xml:space="preserve"> plats för</w:t>
      </w:r>
      <w:r w:rsidRPr="009778F7">
        <w:rPr>
          <w:rFonts w:ascii="Arial" w:hAnsi="Arial" w:cs="Arial"/>
          <w:b/>
        </w:rPr>
        <w:t xml:space="preserve"> verksamhetsförlagd utbildning (VFU) utanför Stockholms län </w:t>
      </w:r>
    </w:p>
    <w:p w14:paraId="79F2CDA1" w14:textId="77777777" w:rsidR="007D25C3" w:rsidRPr="009778F7" w:rsidRDefault="007D25C3">
      <w:pPr>
        <w:rPr>
          <w:rFonts w:ascii="Arial" w:hAnsi="Arial" w:cs="Arial"/>
          <w:b/>
        </w:rPr>
      </w:pPr>
    </w:p>
    <w:p w14:paraId="72C79B30" w14:textId="77777777" w:rsidR="007D25C3" w:rsidRPr="0002211C" w:rsidRDefault="007D25C3">
      <w:pPr>
        <w:rPr>
          <w:rFonts w:ascii="Arial" w:hAnsi="Arial" w:cs="Arial"/>
          <w:b/>
          <w:sz w:val="20"/>
          <w:szCs w:val="20"/>
        </w:rPr>
      </w:pPr>
      <w:r w:rsidRPr="0002211C">
        <w:rPr>
          <w:rFonts w:ascii="Arial" w:hAnsi="Arial" w:cs="Arial"/>
          <w:b/>
          <w:sz w:val="20"/>
          <w:szCs w:val="20"/>
        </w:rPr>
        <w:t>Specialistsjuksköterskeprogrammet inriktning Barn och ungdom</w:t>
      </w:r>
      <w:r w:rsidR="0002211C" w:rsidRPr="0002211C">
        <w:rPr>
          <w:rFonts w:ascii="Arial" w:hAnsi="Arial" w:cs="Arial"/>
          <w:b/>
          <w:sz w:val="20"/>
          <w:szCs w:val="20"/>
        </w:rPr>
        <w:t xml:space="preserve"> och Distrikt</w:t>
      </w:r>
    </w:p>
    <w:p w14:paraId="6E996A75" w14:textId="77777777" w:rsidR="00717163" w:rsidRPr="009778F7" w:rsidRDefault="00717163">
      <w:pPr>
        <w:rPr>
          <w:rFonts w:ascii="Arial" w:hAnsi="Arial" w:cs="Arial"/>
        </w:rPr>
      </w:pPr>
    </w:p>
    <w:p w14:paraId="0E960B9C" w14:textId="77777777" w:rsidR="00AD7C59" w:rsidRDefault="00ED7627">
      <w:pPr>
        <w:rPr>
          <w:rFonts w:ascii="Arial" w:hAnsi="Arial" w:cs="Arial"/>
          <w:sz w:val="18"/>
          <w:szCs w:val="18"/>
        </w:rPr>
      </w:pPr>
      <w:r w:rsidRPr="00210DA8">
        <w:rPr>
          <w:rFonts w:ascii="Arial" w:hAnsi="Arial" w:cs="Arial"/>
          <w:sz w:val="18"/>
          <w:szCs w:val="18"/>
        </w:rPr>
        <w:t>Karolinska Institutet ordnar endast VFU-platser inom Stockholms län. Om du själv ordnar en plats utanför Stockholms län behöver vi viss</w:t>
      </w:r>
      <w:r w:rsidR="00210DA8">
        <w:rPr>
          <w:rFonts w:ascii="Arial" w:hAnsi="Arial" w:cs="Arial"/>
          <w:sz w:val="18"/>
          <w:szCs w:val="18"/>
        </w:rPr>
        <w:t xml:space="preserve"> information</w:t>
      </w:r>
      <w:r w:rsidRPr="00210DA8">
        <w:rPr>
          <w:rFonts w:ascii="Arial" w:hAnsi="Arial" w:cs="Arial"/>
          <w:sz w:val="18"/>
          <w:szCs w:val="18"/>
        </w:rPr>
        <w:t xml:space="preserve">. Tänk på att dessa uppgifter </w:t>
      </w:r>
      <w:r w:rsidRPr="00210DA8">
        <w:rPr>
          <w:rFonts w:ascii="Arial" w:hAnsi="Arial" w:cs="Arial"/>
          <w:b/>
          <w:i/>
          <w:sz w:val="18"/>
          <w:szCs w:val="18"/>
        </w:rPr>
        <w:t>måste</w:t>
      </w:r>
      <w:r w:rsidRPr="00210DA8">
        <w:rPr>
          <w:rFonts w:ascii="Arial" w:hAnsi="Arial" w:cs="Arial"/>
          <w:b/>
          <w:sz w:val="18"/>
          <w:szCs w:val="18"/>
        </w:rPr>
        <w:t xml:space="preserve"> vara oss tillhanda</w:t>
      </w:r>
      <w:r w:rsidRPr="00210DA8">
        <w:rPr>
          <w:rFonts w:ascii="Arial" w:hAnsi="Arial" w:cs="Arial"/>
          <w:sz w:val="18"/>
          <w:szCs w:val="18"/>
        </w:rPr>
        <w:t xml:space="preserve"> </w:t>
      </w:r>
      <w:r w:rsidRPr="00210DA8">
        <w:rPr>
          <w:rFonts w:ascii="Arial" w:hAnsi="Arial" w:cs="Arial"/>
          <w:b/>
          <w:sz w:val="18"/>
          <w:szCs w:val="18"/>
        </w:rPr>
        <w:t xml:space="preserve">senast </w:t>
      </w:r>
      <w:r w:rsidR="00AD7C5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>6</w:t>
      </w:r>
      <w:r w:rsidR="00AB2D0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veckor</w:t>
      </w:r>
      <w:r w:rsidR="00AD7C59" w:rsidRPr="00210DA8">
        <w:rPr>
          <w:rStyle w:val="Betoning"/>
          <w:rFonts w:ascii="Arial" w:hAnsi="Arial" w:cs="Arial"/>
          <w:i w:val="0"/>
          <w:sz w:val="18"/>
          <w:szCs w:val="18"/>
        </w:rPr>
        <w:t xml:space="preserve"> </w:t>
      </w:r>
      <w:r w:rsidR="00AD7C5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>innan</w:t>
      </w:r>
      <w:r w:rsidR="00AB2D0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VFU-p</w:t>
      </w:r>
      <w:r w:rsidR="00AD7C5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erioden startar </w:t>
      </w:r>
      <w:r w:rsidR="00AD7C59" w:rsidRPr="00210DA8">
        <w:rPr>
          <w:rStyle w:val="Betoning"/>
          <w:rFonts w:ascii="Arial" w:hAnsi="Arial" w:cs="Arial"/>
          <w:i w:val="0"/>
          <w:sz w:val="18"/>
          <w:szCs w:val="18"/>
        </w:rPr>
        <w:t>för att ansökan ska kunna godkännas</w:t>
      </w:r>
      <w:r w:rsidR="00AB2D09" w:rsidRPr="00210DA8">
        <w:rPr>
          <w:rFonts w:ascii="Arial" w:hAnsi="Arial" w:cs="Arial"/>
          <w:i/>
          <w:sz w:val="18"/>
          <w:szCs w:val="18"/>
        </w:rPr>
        <w:t>.</w:t>
      </w:r>
      <w:r w:rsidR="00AB2D09" w:rsidRPr="00210DA8">
        <w:rPr>
          <w:rFonts w:ascii="Arial" w:hAnsi="Arial" w:cs="Arial"/>
          <w:sz w:val="18"/>
          <w:szCs w:val="18"/>
        </w:rPr>
        <w:t xml:space="preserve"> </w:t>
      </w:r>
      <w:r w:rsidRPr="00210DA8">
        <w:rPr>
          <w:rFonts w:ascii="Arial" w:hAnsi="Arial" w:cs="Arial"/>
          <w:sz w:val="18"/>
          <w:szCs w:val="18"/>
        </w:rPr>
        <w:t xml:space="preserve"> </w:t>
      </w:r>
    </w:p>
    <w:p w14:paraId="2D4811F3" w14:textId="77777777" w:rsidR="00210DA8" w:rsidRPr="00210DA8" w:rsidRDefault="00210DA8">
      <w:pPr>
        <w:rPr>
          <w:rFonts w:ascii="Arial" w:hAnsi="Arial" w:cs="Arial"/>
          <w:sz w:val="18"/>
          <w:szCs w:val="18"/>
        </w:rPr>
      </w:pPr>
    </w:p>
    <w:p w14:paraId="40E56C8C" w14:textId="77777777" w:rsidR="00B304CC" w:rsidRPr="00210DA8" w:rsidRDefault="00B304CC" w:rsidP="00B304CC">
      <w:pPr>
        <w:rPr>
          <w:rFonts w:ascii="Arial" w:hAnsi="Arial" w:cs="Arial"/>
          <w:color w:val="000000"/>
          <w:sz w:val="18"/>
          <w:szCs w:val="18"/>
        </w:rPr>
      </w:pPr>
      <w:r w:rsidRPr="00210DA8">
        <w:rPr>
          <w:rFonts w:ascii="Arial" w:hAnsi="Arial" w:cs="Arial"/>
          <w:color w:val="000000"/>
          <w:sz w:val="18"/>
          <w:szCs w:val="18"/>
        </w:rPr>
        <w:t>För att din ansökan ska behandlas, fyll i nedanstående uppgifter korrekt. </w:t>
      </w:r>
    </w:p>
    <w:p w14:paraId="3C820576" w14:textId="77777777" w:rsidR="00B304CC" w:rsidRPr="00210DA8" w:rsidRDefault="00B304CC">
      <w:pPr>
        <w:rPr>
          <w:rFonts w:ascii="Arial" w:hAnsi="Arial" w:cs="Arial"/>
          <w:sz w:val="18"/>
          <w:szCs w:val="18"/>
        </w:rPr>
      </w:pPr>
    </w:p>
    <w:p w14:paraId="63184819" w14:textId="77777777" w:rsidR="00AD7C59" w:rsidRPr="009778F7" w:rsidRDefault="00AD7C59">
      <w:pPr>
        <w:rPr>
          <w:rFonts w:ascii="Arial" w:hAnsi="Arial" w:cs="Arial"/>
          <w:sz w:val="18"/>
          <w:szCs w:val="18"/>
        </w:rPr>
      </w:pPr>
    </w:p>
    <w:p w14:paraId="3592C4D1" w14:textId="77777777" w:rsidR="00050C41" w:rsidRPr="009778F7" w:rsidRDefault="00050C41">
      <w:pPr>
        <w:rPr>
          <w:rFonts w:ascii="Arial" w:hAnsi="Arial" w:cs="Arial"/>
        </w:rPr>
      </w:pPr>
    </w:p>
    <w:p w14:paraId="5A9568AE" w14:textId="77777777" w:rsidR="00ED7627" w:rsidRPr="00050C41" w:rsidRDefault="00354A08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OBS</w:t>
      </w:r>
      <w:r w:rsidR="00050C41" w:rsidRPr="00050C41">
        <w:rPr>
          <w:rFonts w:ascii="Arial" w:hAnsi="Arial" w:cs="Arial"/>
          <w:b/>
          <w:sz w:val="14"/>
          <w:szCs w:val="14"/>
        </w:rPr>
        <w:t xml:space="preserve">! </w:t>
      </w:r>
      <w:r w:rsidR="00265CAE">
        <w:rPr>
          <w:rFonts w:ascii="Arial" w:hAnsi="Arial" w:cs="Arial"/>
          <w:b/>
          <w:sz w:val="14"/>
          <w:szCs w:val="14"/>
        </w:rPr>
        <w:t xml:space="preserve">Du måste fylla i en blankett per placering! </w:t>
      </w:r>
    </w:p>
    <w:tbl>
      <w:tblPr>
        <w:tblW w:w="8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3893"/>
        <w:gridCol w:w="65"/>
      </w:tblGrid>
      <w:tr w:rsidR="00524E68" w:rsidRPr="00826D8D" w14:paraId="74EE828E" w14:textId="77777777" w:rsidTr="0046124A">
        <w:trPr>
          <w:trHeight w:hRule="exact" w:val="351"/>
        </w:trPr>
        <w:tc>
          <w:tcPr>
            <w:tcW w:w="4437" w:type="dxa"/>
          </w:tcPr>
          <w:p w14:paraId="30DDC47D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Studentens namn</w:t>
            </w:r>
          </w:p>
        </w:tc>
        <w:tc>
          <w:tcPr>
            <w:tcW w:w="3958" w:type="dxa"/>
            <w:gridSpan w:val="2"/>
          </w:tcPr>
          <w:p w14:paraId="46C7AAC1" w14:textId="77777777" w:rsidR="00524E68" w:rsidRPr="00826D8D" w:rsidRDefault="006C266B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Studentmailadress (KI)</w:t>
            </w:r>
          </w:p>
        </w:tc>
      </w:tr>
      <w:bookmarkStart w:id="0" w:name="Text1"/>
      <w:tr w:rsidR="00524E68" w:rsidRPr="00826D8D" w14:paraId="19C6AB58" w14:textId="77777777" w:rsidTr="0046124A">
        <w:trPr>
          <w:trHeight w:hRule="exact" w:val="922"/>
        </w:trPr>
        <w:tc>
          <w:tcPr>
            <w:tcW w:w="4437" w:type="dxa"/>
          </w:tcPr>
          <w:p w14:paraId="7D13769F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0"/>
          </w:p>
          <w:p w14:paraId="6EBAA779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  <w:bookmarkStart w:id="1" w:name="Text2"/>
        <w:tc>
          <w:tcPr>
            <w:tcW w:w="3958" w:type="dxa"/>
            <w:gridSpan w:val="2"/>
          </w:tcPr>
          <w:p w14:paraId="09B7B496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</w:p>
          <w:bookmarkEnd w:id="1"/>
          <w:p w14:paraId="67979A0F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3DFE1ACD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5856ECC8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</w:tr>
      <w:tr w:rsidR="00524E68" w:rsidRPr="00826D8D" w14:paraId="52D2DA4B" w14:textId="77777777" w:rsidTr="0046124A">
        <w:trPr>
          <w:trHeight w:hRule="exact" w:val="381"/>
        </w:trPr>
        <w:tc>
          <w:tcPr>
            <w:tcW w:w="4437" w:type="dxa"/>
          </w:tcPr>
          <w:p w14:paraId="75A81E04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Utbildningsprogram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 xml:space="preserve"> och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termin</w:t>
            </w:r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3958" w:type="dxa"/>
            <w:gridSpan w:val="2"/>
          </w:tcPr>
          <w:p w14:paraId="4D94717E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Typ av placering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>veckor/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datum samt antal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dagar totalt</w:t>
            </w:r>
          </w:p>
        </w:tc>
      </w:tr>
      <w:tr w:rsidR="00524E68" w:rsidRPr="00826D8D" w14:paraId="60C6BE98" w14:textId="77777777" w:rsidTr="0046124A">
        <w:trPr>
          <w:trHeight w:hRule="exact" w:val="1230"/>
        </w:trPr>
        <w:tc>
          <w:tcPr>
            <w:tcW w:w="4437" w:type="dxa"/>
          </w:tcPr>
          <w:p w14:paraId="7E0D622F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826D8D">
              <w:rPr>
                <w:szCs w:val="22"/>
              </w:rPr>
              <w:instrText xml:space="preserve"> FORMTEXT </w:instrText>
            </w:r>
            <w:r w:rsidR="00C0683F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3958" w:type="dxa"/>
            <w:gridSpan w:val="2"/>
          </w:tcPr>
          <w:p w14:paraId="627C9757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826D8D">
              <w:rPr>
                <w:szCs w:val="22"/>
              </w:rPr>
              <w:instrText xml:space="preserve"> FORMTEXT </w:instrText>
            </w:r>
            <w:r w:rsidR="00C0683F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3"/>
          </w:p>
        </w:tc>
      </w:tr>
      <w:tr w:rsidR="001D6AB8" w:rsidRPr="00826D8D" w14:paraId="5566A43B" w14:textId="77777777" w:rsidTr="0046124A">
        <w:trPr>
          <w:trHeight w:hRule="exact" w:val="387"/>
        </w:trPr>
        <w:tc>
          <w:tcPr>
            <w:tcW w:w="4437" w:type="dxa"/>
          </w:tcPr>
          <w:p w14:paraId="438AACD4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/mottagningens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namn</w:t>
            </w:r>
          </w:p>
        </w:tc>
        <w:tc>
          <w:tcPr>
            <w:tcW w:w="3958" w:type="dxa"/>
            <w:gridSpan w:val="2"/>
          </w:tcPr>
          <w:p w14:paraId="3A15122A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adress</w:t>
            </w:r>
          </w:p>
        </w:tc>
      </w:tr>
      <w:bookmarkStart w:id="4" w:name="Text10"/>
      <w:tr w:rsidR="001D6AB8" w:rsidRPr="00826D8D" w14:paraId="738CDAF2" w14:textId="77777777" w:rsidTr="0046124A">
        <w:trPr>
          <w:trHeight w:hRule="exact" w:val="1230"/>
        </w:trPr>
        <w:tc>
          <w:tcPr>
            <w:tcW w:w="4437" w:type="dxa"/>
          </w:tcPr>
          <w:p w14:paraId="5DB75681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="00BD4C55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4"/>
          </w:p>
          <w:p w14:paraId="5D7E825B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595BC1B0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3022549B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  <w:bookmarkStart w:id="5" w:name="Text9"/>
        <w:tc>
          <w:tcPr>
            <w:tcW w:w="3958" w:type="dxa"/>
            <w:gridSpan w:val="2"/>
          </w:tcPr>
          <w:p w14:paraId="301485B7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="00BD4C55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5"/>
          </w:p>
          <w:p w14:paraId="1E5A9B4B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15044F9C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616ED276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</w:tr>
      <w:tr w:rsidR="00FC1F16" w:rsidRPr="00826D8D" w14:paraId="2E843784" w14:textId="77777777" w:rsidTr="0046124A">
        <w:trPr>
          <w:trHeight w:hRule="exact" w:val="339"/>
        </w:trPr>
        <w:tc>
          <w:tcPr>
            <w:tcW w:w="4437" w:type="dxa"/>
          </w:tcPr>
          <w:p w14:paraId="7DB86D32" w14:textId="77777777" w:rsidR="00FC1F16" w:rsidRPr="00826D8D" w:rsidRDefault="00FC1F16" w:rsidP="009830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Namn och telefonnummer till </w:t>
            </w:r>
            <w:r w:rsidR="004A3DD1" w:rsidRPr="00826D8D">
              <w:rPr>
                <w:rFonts w:ascii="Arial" w:hAnsi="Arial" w:cs="Arial"/>
                <w:b/>
                <w:sz w:val="14"/>
                <w:szCs w:val="14"/>
              </w:rPr>
              <w:t xml:space="preserve">kontaktperson 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>på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4A4C65" w:rsidRPr="00826D8D">
              <w:rPr>
                <w:rFonts w:ascii="Arial" w:hAnsi="Arial" w:cs="Arial"/>
                <w:b/>
                <w:sz w:val="14"/>
                <w:szCs w:val="14"/>
              </w:rPr>
              <w:t>utbildningsplatsen</w:t>
            </w:r>
          </w:p>
        </w:tc>
        <w:tc>
          <w:tcPr>
            <w:tcW w:w="3958" w:type="dxa"/>
            <w:gridSpan w:val="2"/>
            <w:shd w:val="clear" w:color="auto" w:fill="auto"/>
          </w:tcPr>
          <w:p w14:paraId="27421DF6" w14:textId="77777777" w:rsidR="00FC1F16" w:rsidRPr="00826D8D" w:rsidRDefault="00FC1F16" w:rsidP="00C209B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E-postadress till kontaktperson </w:t>
            </w:r>
          </w:p>
        </w:tc>
      </w:tr>
      <w:bookmarkStart w:id="6" w:name="Text11"/>
      <w:tr w:rsidR="00FC1F16" w14:paraId="57A200FF" w14:textId="77777777" w:rsidTr="0046124A">
        <w:trPr>
          <w:trHeight w:val="1230"/>
        </w:trPr>
        <w:tc>
          <w:tcPr>
            <w:tcW w:w="4437" w:type="dxa"/>
          </w:tcPr>
          <w:p w14:paraId="215291EE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77B51C2B" w14:textId="77777777" w:rsidR="00FC1F16" w:rsidRDefault="00FC1F16" w:rsidP="00826D8D">
            <w:pPr>
              <w:jc w:val="both"/>
            </w:pPr>
          </w:p>
          <w:p w14:paraId="7A068D1C" w14:textId="77777777" w:rsidR="00FC1F16" w:rsidRDefault="00FC1F16" w:rsidP="00826D8D">
            <w:pPr>
              <w:jc w:val="both"/>
            </w:pPr>
          </w:p>
        </w:tc>
        <w:bookmarkStart w:id="7" w:name="Text13"/>
        <w:tc>
          <w:tcPr>
            <w:tcW w:w="3958" w:type="dxa"/>
            <w:gridSpan w:val="2"/>
            <w:shd w:val="clear" w:color="auto" w:fill="auto"/>
          </w:tcPr>
          <w:p w14:paraId="68607629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634BC" w:rsidRPr="00826D8D" w14:paraId="7D45DB90" w14:textId="77777777" w:rsidTr="0046124A">
        <w:trPr>
          <w:trHeight w:val="311"/>
        </w:trPr>
        <w:tc>
          <w:tcPr>
            <w:tcW w:w="8395" w:type="dxa"/>
            <w:gridSpan w:val="3"/>
          </w:tcPr>
          <w:p w14:paraId="7D0D2B5F" w14:textId="77777777" w:rsidR="005634BC" w:rsidRPr="00826D8D" w:rsidRDefault="005634BC" w:rsidP="00826D8D">
            <w:pPr>
              <w:jc w:val="both"/>
              <w:rPr>
                <w:rFonts w:ascii="Arial" w:hAnsi="Arial" w:cs="Arial"/>
                <w:b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Kvalitativa krav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för godkännande av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utbildningsplatsen</w:t>
            </w:r>
          </w:p>
        </w:tc>
      </w:tr>
      <w:tr w:rsidR="00B07462" w14:paraId="426F8E7B" w14:textId="77777777" w:rsidTr="0046124A">
        <w:trPr>
          <w:trHeight w:val="1380"/>
        </w:trPr>
        <w:tc>
          <w:tcPr>
            <w:tcW w:w="4437" w:type="dxa"/>
          </w:tcPr>
          <w:p w14:paraId="7C050D7C" w14:textId="77777777" w:rsidR="00AA7F07" w:rsidRDefault="007C621A" w:rsidP="003C4B78">
            <w:pPr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 xml:space="preserve">Ansvarig handledare </w:t>
            </w:r>
            <w:r w:rsidR="009778F7">
              <w:rPr>
                <w:rFonts w:ascii="Arial" w:hAnsi="Arial" w:cs="Arial"/>
                <w:sz w:val="14"/>
                <w:szCs w:val="14"/>
              </w:rPr>
              <w:t>är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speci</w:t>
            </w:r>
            <w:r w:rsidR="00082FBB" w:rsidRPr="00826D8D">
              <w:rPr>
                <w:rFonts w:ascii="Arial" w:hAnsi="Arial" w:cs="Arial"/>
                <w:sz w:val="14"/>
                <w:szCs w:val="14"/>
              </w:rPr>
              <w:t>a</w:t>
            </w:r>
            <w:r w:rsidRPr="00826D8D">
              <w:rPr>
                <w:rFonts w:ascii="Arial" w:hAnsi="Arial" w:cs="Arial"/>
                <w:sz w:val="14"/>
                <w:szCs w:val="14"/>
              </w:rPr>
              <w:t>listutbildad inom verksamhetsområdet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sz w:val="14"/>
                <w:szCs w:val="14"/>
              </w:rPr>
              <w:t>och ha</w:t>
            </w:r>
            <w:r w:rsidR="00FF0437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minst ett års yrkeserfarenhet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(obligatoriskt för att ansökan ska kunna godkännas)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. </w:t>
            </w:r>
          </w:p>
          <w:p w14:paraId="68E336B8" w14:textId="77777777" w:rsidR="005634BC" w:rsidRDefault="0046124A" w:rsidP="003C4B7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Specificera </w:t>
            </w:r>
            <w:r w:rsidR="00210D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handledarens </w:t>
            </w:r>
            <w:r w:rsidR="007F62BE">
              <w:rPr>
                <w:rFonts w:ascii="Arial" w:hAnsi="Arial" w:cs="Arial"/>
                <w:b/>
                <w:bCs/>
                <w:sz w:val="14"/>
                <w:szCs w:val="14"/>
              </w:rPr>
              <w:t>specialist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utbildning</w:t>
            </w:r>
            <w:r w:rsidR="00210D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nedan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</w:p>
          <w:p w14:paraId="6FB7279A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60773B53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592BCD12" w14:textId="77777777" w:rsidR="009778F7" w:rsidRPr="00826D8D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58" w:type="dxa"/>
            <w:gridSpan w:val="2"/>
            <w:shd w:val="clear" w:color="auto" w:fill="auto"/>
          </w:tcPr>
          <w:p w14:paraId="0067174A" w14:textId="77777777" w:rsidR="00AA7F07" w:rsidRDefault="00B32296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>Ansvarig handledare inneha</w:t>
            </w:r>
            <w:r w:rsidR="008A0121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pedagogisk kompetens, </w:t>
            </w:r>
            <w:r w:rsidRPr="00826D8D">
              <w:rPr>
                <w:rFonts w:ascii="Arial" w:hAnsi="Arial" w:cs="Arial"/>
                <w:sz w:val="14"/>
                <w:szCs w:val="14"/>
              </w:rPr>
              <w:br/>
              <w:t>t ex handledarutbildning eller motsvarande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(önskvärt men inte obligatoriskt).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0DF52D01" w14:textId="77777777" w:rsidR="005634BC" w:rsidRDefault="003C4B78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D47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Svara med </w:t>
            </w:r>
            <w:r w:rsidR="009778F7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a eller Nej</w:t>
            </w:r>
            <w:r w:rsidR="009778F7" w:rsidRP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11CC3EE8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3960D52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0E89FA49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5E5372FF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124A" w14:paraId="7E44B50C" w14:textId="77777777" w:rsidTr="0046124A">
        <w:trPr>
          <w:gridAfter w:val="1"/>
          <w:wAfter w:w="65" w:type="dxa"/>
          <w:trHeight w:val="1380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E976" w14:textId="77777777" w:rsidR="0046124A" w:rsidRDefault="0046124A" w:rsidP="0046124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 xml:space="preserve">Verksamheten har tagit del av </w:t>
            </w:r>
            <w:r w:rsidR="00277A60">
              <w:rPr>
                <w:rFonts w:ascii="Arial" w:hAnsi="Arial" w:cs="Arial"/>
                <w:sz w:val="14"/>
                <w:szCs w:val="14"/>
              </w:rPr>
              <w:t>bedömningsunderlaget för VFU-placeringen</w:t>
            </w:r>
          </w:p>
          <w:p w14:paraId="133E3979" w14:textId="77777777" w:rsidR="0046124A" w:rsidRDefault="00F14DB5" w:rsidP="0046124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="0046124A">
              <w:rPr>
                <w:rFonts w:ascii="Arial" w:hAnsi="Arial" w:cs="Arial"/>
                <w:sz w:val="14"/>
                <w:szCs w:val="14"/>
              </w:rPr>
              <w:t>Obligatoriskt för att ansökan ska kunna godkännas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52F961F" w14:textId="77777777" w:rsidR="0046124A" w:rsidRPr="0050696E" w:rsidRDefault="0046124A" w:rsidP="0046124A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696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1D9F01D3" w14:textId="77777777" w:rsidR="0046124A" w:rsidRPr="00826D8D" w:rsidRDefault="0046124A" w:rsidP="0046124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3" w:type="dxa"/>
          </w:tcPr>
          <w:p w14:paraId="7815B7F7" w14:textId="77777777" w:rsidR="00B53D6D" w:rsidRPr="00B53D6D" w:rsidRDefault="00B53D6D" w:rsidP="00B53D6D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Har du någon personlig koppling/anknytning till verksamheten?</w:t>
            </w:r>
          </w:p>
          <w:p w14:paraId="743F8766" w14:textId="77777777" w:rsidR="00B53D6D" w:rsidRPr="00B53D6D" w:rsidRDefault="00B53D6D" w:rsidP="00B53D6D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(Obligatoriskt för att ansökan ska kunna godkännas)</w:t>
            </w:r>
          </w:p>
          <w:p w14:paraId="443A39E2" w14:textId="77777777" w:rsidR="00B53D6D" w:rsidRPr="00B53D6D" w:rsidRDefault="00B53D6D" w:rsidP="00B53D6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3D6D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08CB6740" w14:textId="77777777" w:rsidR="0046124A" w:rsidRDefault="0046124A" w:rsidP="0046124A"/>
        </w:tc>
      </w:tr>
    </w:tbl>
    <w:p w14:paraId="2CE29368" w14:textId="77777777" w:rsidR="00ED7627" w:rsidRDefault="00ED7627"/>
    <w:p w14:paraId="0B3DD4FA" w14:textId="77777777" w:rsidR="00F7127B" w:rsidRDefault="00F7127B"/>
    <w:tbl>
      <w:tblPr>
        <w:tblpPr w:leftFromText="141" w:rightFromText="141" w:vertAnchor="text" w:tblpY="1"/>
        <w:tblOverlap w:val="never"/>
        <w:tblW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</w:tblGrid>
      <w:tr w:rsidR="00F7127B" w14:paraId="1269591F" w14:textId="77777777" w:rsidTr="00F7127B">
        <w:trPr>
          <w:trHeight w:val="3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647" w14:textId="77777777" w:rsidR="00F7127B" w:rsidRPr="00826D8D" w:rsidRDefault="00F7127B" w:rsidP="00F7127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E8CC03E" w14:textId="77777777" w:rsidR="00F7127B" w:rsidRPr="00202D5F" w:rsidRDefault="00F7127B" w:rsidP="00F7127B">
      <w:pPr>
        <w:rPr>
          <w:rFonts w:ascii="Calibri" w:hAnsi="Calibri" w:cs="Calibri"/>
        </w:rPr>
      </w:pPr>
      <w:r w:rsidRPr="00202D5F">
        <w:rPr>
          <w:rFonts w:ascii="Calibri" w:hAnsi="Calibri" w:cs="Calibri"/>
          <w:color w:val="000000"/>
        </w:rPr>
        <w:t>Jag intygar att ovanstående uppgifter är korrekt angivna. </w:t>
      </w:r>
    </w:p>
    <w:p w14:paraId="28B7FD64" w14:textId="77777777" w:rsidR="00F7127B" w:rsidRDefault="00F7127B"/>
    <w:p w14:paraId="3580AA57" w14:textId="77777777" w:rsidR="00F7127B" w:rsidRPr="00B56273" w:rsidRDefault="00F7127B"/>
    <w:p w14:paraId="24138A3F" w14:textId="77777777" w:rsidR="007D25C3" w:rsidRDefault="007D25C3" w:rsidP="00D80AD5">
      <w:pPr>
        <w:outlineLvl w:val="0"/>
        <w:rPr>
          <w:sz w:val="18"/>
          <w:szCs w:val="18"/>
        </w:rPr>
      </w:pPr>
    </w:p>
    <w:p w14:paraId="1CAB6709" w14:textId="77777777" w:rsidR="007D25C3" w:rsidRDefault="007D25C3" w:rsidP="00D80AD5">
      <w:pPr>
        <w:outlineLvl w:val="0"/>
        <w:rPr>
          <w:sz w:val="18"/>
          <w:szCs w:val="18"/>
        </w:rPr>
      </w:pPr>
    </w:p>
    <w:p w14:paraId="769C7711" w14:textId="77777777" w:rsidR="00651F49" w:rsidRPr="003848ED" w:rsidRDefault="00004846" w:rsidP="00530B20">
      <w:pPr>
        <w:outlineLvl w:val="0"/>
        <w:rPr>
          <w:rFonts w:ascii="Calibri" w:hAnsi="Calibri" w:cs="Calibri"/>
          <w:szCs w:val="22"/>
        </w:rPr>
      </w:pPr>
      <w:r w:rsidRPr="003848ED">
        <w:rPr>
          <w:rFonts w:ascii="Calibri" w:hAnsi="Calibri" w:cs="Calibri"/>
          <w:b/>
          <w:bCs/>
          <w:szCs w:val="22"/>
        </w:rPr>
        <w:t xml:space="preserve">Mejla denna blankett </w:t>
      </w:r>
      <w:r w:rsidR="00CB2CE6" w:rsidRPr="003848ED">
        <w:rPr>
          <w:rFonts w:ascii="Calibri" w:hAnsi="Calibri" w:cs="Calibri"/>
          <w:szCs w:val="22"/>
        </w:rPr>
        <w:t xml:space="preserve">till </w:t>
      </w:r>
      <w:r w:rsidR="007D25C3" w:rsidRPr="003848ED">
        <w:rPr>
          <w:rFonts w:ascii="Calibri" w:hAnsi="Calibri" w:cs="Calibri"/>
          <w:szCs w:val="22"/>
        </w:rPr>
        <w:t>utbildningssamordnare</w:t>
      </w:r>
      <w:r w:rsidR="00D80AD5" w:rsidRPr="003848ED">
        <w:rPr>
          <w:rFonts w:ascii="Calibri" w:hAnsi="Calibri" w:cs="Calibri"/>
          <w:szCs w:val="22"/>
        </w:rPr>
        <w:t xml:space="preserve"> </w:t>
      </w:r>
      <w:hyperlink r:id="rId7" w:history="1">
        <w:r w:rsidR="00F33895" w:rsidRPr="00F33895">
          <w:rPr>
            <w:rStyle w:val="Hyperlnk"/>
            <w:szCs w:val="22"/>
            <w:shd w:val="clear" w:color="auto" w:fill="FFFFFF"/>
          </w:rPr>
          <w:t>maria.bokedal.langius@ki.se</w:t>
        </w:r>
      </w:hyperlink>
      <w:r w:rsidRPr="00F33895">
        <w:rPr>
          <w:rFonts w:ascii="Calibri" w:hAnsi="Calibri" w:cs="Calibri"/>
          <w:sz w:val="28"/>
          <w:szCs w:val="28"/>
        </w:rPr>
        <w:br/>
      </w:r>
      <w:r w:rsidRPr="003848ED">
        <w:rPr>
          <w:rFonts w:ascii="Calibri" w:hAnsi="Calibri" w:cs="Calibri"/>
          <w:szCs w:val="22"/>
        </w:rPr>
        <w:br/>
      </w:r>
    </w:p>
    <w:p w14:paraId="6B90CD38" w14:textId="77777777" w:rsidR="00651F49" w:rsidRPr="009778F7" w:rsidRDefault="00651F49">
      <w:pPr>
        <w:rPr>
          <w:rFonts w:ascii="Arial" w:hAnsi="Arial" w:cs="Arial"/>
          <w:sz w:val="18"/>
          <w:szCs w:val="18"/>
        </w:rPr>
      </w:pPr>
    </w:p>
    <w:p w14:paraId="2D1DDBE6" w14:textId="77777777" w:rsidR="00717163" w:rsidRPr="009778F7" w:rsidRDefault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>Med vänlig</w:t>
      </w:r>
      <w:r w:rsidR="00004846" w:rsidRPr="009778F7">
        <w:rPr>
          <w:rFonts w:ascii="Arial" w:hAnsi="Arial" w:cs="Arial"/>
          <w:sz w:val="18"/>
          <w:szCs w:val="18"/>
        </w:rPr>
        <w:t>a</w:t>
      </w:r>
      <w:r w:rsidRPr="009778F7">
        <w:rPr>
          <w:rFonts w:ascii="Arial" w:hAnsi="Arial" w:cs="Arial"/>
          <w:sz w:val="18"/>
          <w:szCs w:val="18"/>
        </w:rPr>
        <w:t xml:space="preserve"> hälsning</w:t>
      </w:r>
      <w:r w:rsidR="00004846" w:rsidRPr="009778F7">
        <w:rPr>
          <w:rFonts w:ascii="Arial" w:hAnsi="Arial" w:cs="Arial"/>
          <w:sz w:val="18"/>
          <w:szCs w:val="18"/>
        </w:rPr>
        <w:t>ar</w:t>
      </w:r>
      <w:r w:rsidR="00FC5BC6" w:rsidRPr="009778F7">
        <w:rPr>
          <w:rFonts w:ascii="Arial" w:hAnsi="Arial" w:cs="Arial"/>
          <w:sz w:val="18"/>
          <w:szCs w:val="18"/>
        </w:rPr>
        <w:t>,</w:t>
      </w:r>
    </w:p>
    <w:p w14:paraId="6D89D873" w14:textId="77777777" w:rsidR="00835B84" w:rsidRPr="009778F7" w:rsidRDefault="00835B84">
      <w:pPr>
        <w:rPr>
          <w:rFonts w:ascii="Arial" w:hAnsi="Arial" w:cs="Arial"/>
          <w:sz w:val="18"/>
          <w:szCs w:val="18"/>
        </w:rPr>
      </w:pPr>
    </w:p>
    <w:p w14:paraId="5C41A212" w14:textId="77777777" w:rsidR="00717163" w:rsidRPr="009778F7" w:rsidRDefault="007D25C3" w:rsidP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Utbildningssamordnare vid </w:t>
      </w:r>
      <w:r w:rsidR="00004846" w:rsidRPr="009778F7">
        <w:rPr>
          <w:rFonts w:ascii="Arial" w:hAnsi="Arial" w:cs="Arial"/>
          <w:sz w:val="18"/>
          <w:szCs w:val="18"/>
        </w:rPr>
        <w:t xml:space="preserve">KI </w:t>
      </w:r>
      <w:r w:rsidR="006C266B">
        <w:rPr>
          <w:rFonts w:ascii="Arial" w:hAnsi="Arial" w:cs="Arial"/>
          <w:sz w:val="18"/>
          <w:szCs w:val="18"/>
        </w:rPr>
        <w:t>Avdelningen</w:t>
      </w:r>
      <w:r w:rsidR="00004846" w:rsidRPr="009778F7">
        <w:rPr>
          <w:rFonts w:ascii="Arial" w:hAnsi="Arial" w:cs="Arial"/>
          <w:sz w:val="18"/>
          <w:szCs w:val="18"/>
        </w:rPr>
        <w:t xml:space="preserve"> för </w:t>
      </w:r>
      <w:r w:rsidR="006C266B">
        <w:rPr>
          <w:rFonts w:ascii="Arial" w:hAnsi="Arial" w:cs="Arial"/>
          <w:sz w:val="18"/>
          <w:szCs w:val="18"/>
        </w:rPr>
        <w:t>o</w:t>
      </w:r>
      <w:r w:rsidR="00004846" w:rsidRPr="009778F7">
        <w:rPr>
          <w:rFonts w:ascii="Arial" w:hAnsi="Arial" w:cs="Arial"/>
          <w:sz w:val="18"/>
          <w:szCs w:val="18"/>
        </w:rPr>
        <w:t>mvårdnad</w:t>
      </w:r>
    </w:p>
    <w:sectPr w:rsidR="00717163" w:rsidRPr="009778F7" w:rsidSect="003003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1" w:right="1418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7F03" w14:textId="77777777" w:rsidR="003003A4" w:rsidRDefault="003003A4">
      <w:r>
        <w:separator/>
      </w:r>
    </w:p>
  </w:endnote>
  <w:endnote w:type="continuationSeparator" w:id="0">
    <w:p w14:paraId="139771CC" w14:textId="77777777" w:rsidR="003003A4" w:rsidRDefault="0030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42AB" w14:textId="77777777" w:rsidR="00A6662E" w:rsidRDefault="00A666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F17E" w14:textId="77777777" w:rsidR="00A6662E" w:rsidRDefault="00A666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7068" w14:textId="77777777" w:rsidR="00DB0DE6" w:rsidRPr="007516BA" w:rsidRDefault="00DB0DE6" w:rsidP="00F2517F">
    <w:pPr>
      <w:pBdr>
        <w:bottom w:val="single" w:sz="2" w:space="1" w:color="auto"/>
      </w:pBdr>
      <w:ind w:left="-180" w:right="-1064"/>
    </w:pPr>
  </w:p>
  <w:p w14:paraId="685E1C79" w14:textId="77777777" w:rsidR="00DB0DE6" w:rsidRPr="007516BA" w:rsidRDefault="00DB0DE6" w:rsidP="00F2517F"/>
  <w:tbl>
    <w:tblPr>
      <w:tblW w:w="7279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593"/>
    </w:tblGrid>
    <w:tr w:rsidR="00DB0DE6" w:rsidRPr="00826D8D" w14:paraId="06496F07" w14:textId="77777777" w:rsidTr="00826D8D">
      <w:tc>
        <w:tcPr>
          <w:tcW w:w="2275" w:type="dxa"/>
        </w:tcPr>
        <w:p w14:paraId="7D772DDD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6027644E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623FE943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Telefon</w:t>
          </w:r>
        </w:p>
      </w:tc>
      <w:tc>
        <w:tcPr>
          <w:tcW w:w="1593" w:type="dxa"/>
        </w:tcPr>
        <w:p w14:paraId="48E4A2E1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Webb</w:t>
          </w:r>
        </w:p>
      </w:tc>
    </w:tr>
    <w:tr w:rsidR="00DB0DE6" w:rsidRPr="00826D8D" w14:paraId="4F530275" w14:textId="77777777" w:rsidTr="00826D8D">
      <w:tc>
        <w:tcPr>
          <w:tcW w:w="2275" w:type="dxa"/>
        </w:tcPr>
        <w:p w14:paraId="4A35187D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23 300 141 83 Huddinge</w:t>
          </w:r>
        </w:p>
      </w:tc>
      <w:tc>
        <w:tcPr>
          <w:tcW w:w="1535" w:type="dxa"/>
        </w:tcPr>
        <w:p w14:paraId="71F94F0B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Alfred Nobels allé 23</w:t>
          </w:r>
        </w:p>
      </w:tc>
      <w:tc>
        <w:tcPr>
          <w:tcW w:w="1876" w:type="dxa"/>
        </w:tcPr>
        <w:p w14:paraId="045A5ED2" w14:textId="77777777" w:rsidR="00DB0DE6" w:rsidRPr="00826D8D" w:rsidRDefault="00930BBC" w:rsidP="00004846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08-524</w:t>
          </w:r>
          <w:r w:rsidR="00004846">
            <w:rPr>
              <w:rFonts w:cs="Arial"/>
            </w:rPr>
            <w:t> </w:t>
          </w:r>
          <w:r w:rsidRPr="00826D8D">
            <w:rPr>
              <w:rFonts w:cs="Arial"/>
            </w:rPr>
            <w:t>8</w:t>
          </w:r>
          <w:r w:rsidR="00004846">
            <w:rPr>
              <w:rFonts w:cs="Arial"/>
            </w:rPr>
            <w:t>00 00</w:t>
          </w:r>
        </w:p>
      </w:tc>
      <w:tc>
        <w:tcPr>
          <w:tcW w:w="1593" w:type="dxa"/>
        </w:tcPr>
        <w:p w14:paraId="19F461A7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ki.se</w:t>
          </w:r>
        </w:p>
      </w:tc>
    </w:tr>
    <w:tr w:rsidR="00DB0DE6" w:rsidRPr="00826D8D" w14:paraId="4F216521" w14:textId="77777777" w:rsidTr="00826D8D">
      <w:tc>
        <w:tcPr>
          <w:tcW w:w="2275" w:type="dxa"/>
        </w:tcPr>
        <w:p w14:paraId="3E922496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07925F6B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Huddinge</w:t>
          </w:r>
        </w:p>
      </w:tc>
      <w:tc>
        <w:tcPr>
          <w:tcW w:w="1876" w:type="dxa"/>
        </w:tcPr>
        <w:p w14:paraId="156345F2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1C7EFFA0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</w:tr>
  </w:tbl>
  <w:p w14:paraId="4F31922E" w14:textId="77777777" w:rsidR="00DB0DE6" w:rsidRDefault="00DB0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5015" w14:textId="77777777" w:rsidR="003003A4" w:rsidRDefault="003003A4">
      <w:r>
        <w:separator/>
      </w:r>
    </w:p>
  </w:footnote>
  <w:footnote w:type="continuationSeparator" w:id="0">
    <w:p w14:paraId="36192A6E" w14:textId="77777777" w:rsidR="003003A4" w:rsidRDefault="00300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C24A6" w14:textId="77777777" w:rsidR="00A6662E" w:rsidRDefault="00A666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DB0DE6" w:rsidRPr="00B56273" w14:paraId="28BBE799" w14:textId="77777777" w:rsidTr="00826D8D">
      <w:tc>
        <w:tcPr>
          <w:tcW w:w="5387" w:type="dxa"/>
        </w:tcPr>
        <w:p w14:paraId="2ABBF1D2" w14:textId="2507A9B8" w:rsidR="00DB0DE6" w:rsidRPr="00B56273" w:rsidRDefault="00342E86" w:rsidP="00AB07EC">
          <w:pPr>
            <w:pStyle w:val="Sidhuvud"/>
          </w:pPr>
          <w:r w:rsidRPr="00B56273">
            <w:drawing>
              <wp:inline distT="0" distB="0" distL="0" distR="0" wp14:anchorId="6D52650B" wp14:editId="55011175">
                <wp:extent cx="2159000" cy="882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738DBD6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2B564C5A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</w:tbl>
  <w:p w14:paraId="4BB09653" w14:textId="77777777" w:rsidR="00DB0DE6" w:rsidRPr="007516BA" w:rsidRDefault="00DB0DE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</w:tblGrid>
    <w:tr w:rsidR="00DB0DE6" w:rsidRPr="00B56273" w14:paraId="7873E60C" w14:textId="77777777" w:rsidTr="00826D8D">
      <w:tc>
        <w:tcPr>
          <w:tcW w:w="5387" w:type="dxa"/>
          <w:vMerge w:val="restart"/>
        </w:tcPr>
        <w:p w14:paraId="17C2BAF3" w14:textId="6286A3C9" w:rsidR="00DB0DE6" w:rsidRPr="00B56273" w:rsidRDefault="00342E86" w:rsidP="00046832">
          <w:pPr>
            <w:pStyle w:val="Sidhuvud"/>
          </w:pPr>
          <w:r w:rsidRPr="00B56273">
            <w:drawing>
              <wp:inline distT="0" distB="0" distL="0" distR="0" wp14:anchorId="0A5B9588" wp14:editId="44754937">
                <wp:extent cx="2159000" cy="882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248AB5F9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  <w:tr w:rsidR="00DB0DE6" w:rsidRPr="00B56273" w14:paraId="590A45E4" w14:textId="77777777" w:rsidTr="00826D8D">
      <w:tc>
        <w:tcPr>
          <w:tcW w:w="5387" w:type="dxa"/>
          <w:vMerge/>
        </w:tcPr>
        <w:p w14:paraId="114D5D56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60027333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452237DB" w14:textId="77777777" w:rsidTr="00826D8D">
      <w:tc>
        <w:tcPr>
          <w:tcW w:w="5387" w:type="dxa"/>
          <w:vMerge/>
        </w:tcPr>
        <w:p w14:paraId="7A2817E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6F2A4EE9" w14:textId="77777777" w:rsidR="00DB0DE6" w:rsidRPr="00826D8D" w:rsidRDefault="00DB0DE6" w:rsidP="00046832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t xml:space="preserve">Verksamhetsförlagd utbildning (VFU) utanför Stockholms län </w:t>
          </w:r>
        </w:p>
      </w:tc>
    </w:tr>
    <w:tr w:rsidR="00DB0DE6" w:rsidRPr="00B56273" w14:paraId="73DDD965" w14:textId="77777777" w:rsidTr="00826D8D">
      <w:tc>
        <w:tcPr>
          <w:tcW w:w="5387" w:type="dxa"/>
          <w:vMerge/>
        </w:tcPr>
        <w:p w14:paraId="4CC5A61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5581E93E" w14:textId="77777777" w:rsidR="00DB0DE6" w:rsidRPr="00826D8D" w:rsidRDefault="00004846" w:rsidP="003C4B78">
          <w:pPr>
            <w:pStyle w:val="Sidhuvud"/>
            <w:rPr>
              <w:rFonts w:cs="Arial"/>
            </w:rPr>
          </w:pPr>
          <w:r>
            <w:rPr>
              <w:rFonts w:cs="Arial"/>
            </w:rPr>
            <w:t>Uppdatera</w:t>
          </w:r>
          <w:r w:rsidR="00FC5BC6">
            <w:rPr>
              <w:rFonts w:cs="Arial"/>
            </w:rPr>
            <w:t>d</w:t>
          </w:r>
          <w:r>
            <w:rPr>
              <w:rFonts w:cs="Arial"/>
            </w:rPr>
            <w:t xml:space="preserve"> </w:t>
          </w:r>
          <w:r w:rsidR="00A6662E">
            <w:rPr>
              <w:rFonts w:cs="Arial"/>
            </w:rPr>
            <w:t>2024</w:t>
          </w:r>
        </w:p>
      </w:tc>
    </w:tr>
    <w:tr w:rsidR="00DB0DE6" w:rsidRPr="00B56273" w14:paraId="7444DDCE" w14:textId="77777777" w:rsidTr="00826D8D">
      <w:tc>
        <w:tcPr>
          <w:tcW w:w="5387" w:type="dxa"/>
          <w:vMerge/>
        </w:tcPr>
        <w:p w14:paraId="20E9EAC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8E0D47F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7516BA" w14:paraId="4CC3C340" w14:textId="77777777" w:rsidTr="00826D8D">
      <w:tc>
        <w:tcPr>
          <w:tcW w:w="5387" w:type="dxa"/>
          <w:vMerge/>
        </w:tcPr>
        <w:p w14:paraId="10FE2798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01419A29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</w:tbl>
  <w:p w14:paraId="0D265C79" w14:textId="77777777" w:rsidR="00DB0DE6" w:rsidRPr="00F2517F" w:rsidRDefault="00DB0DE6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228FB"/>
    <w:multiLevelType w:val="hybridMultilevel"/>
    <w:tmpl w:val="00C262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685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E2F6A"/>
    <w:rsid w:val="00004846"/>
    <w:rsid w:val="0002211C"/>
    <w:rsid w:val="0002559A"/>
    <w:rsid w:val="00036E63"/>
    <w:rsid w:val="00046832"/>
    <w:rsid w:val="00050C41"/>
    <w:rsid w:val="00057050"/>
    <w:rsid w:val="00077AB6"/>
    <w:rsid w:val="00082FBB"/>
    <w:rsid w:val="00090F2D"/>
    <w:rsid w:val="000B4AF1"/>
    <w:rsid w:val="000C1829"/>
    <w:rsid w:val="000C63A7"/>
    <w:rsid w:val="000E50A7"/>
    <w:rsid w:val="000E6E57"/>
    <w:rsid w:val="00114DC8"/>
    <w:rsid w:val="001312E2"/>
    <w:rsid w:val="001663DC"/>
    <w:rsid w:val="0017158F"/>
    <w:rsid w:val="00190E78"/>
    <w:rsid w:val="001A4B87"/>
    <w:rsid w:val="001B52FD"/>
    <w:rsid w:val="001D471E"/>
    <w:rsid w:val="001D6AB8"/>
    <w:rsid w:val="001D6D79"/>
    <w:rsid w:val="001D7719"/>
    <w:rsid w:val="00202D5F"/>
    <w:rsid w:val="00203D97"/>
    <w:rsid w:val="00210DA8"/>
    <w:rsid w:val="00260F74"/>
    <w:rsid w:val="00265CAE"/>
    <w:rsid w:val="002664A6"/>
    <w:rsid w:val="002673A7"/>
    <w:rsid w:val="00277A60"/>
    <w:rsid w:val="002876D2"/>
    <w:rsid w:val="00296E8C"/>
    <w:rsid w:val="002B3534"/>
    <w:rsid w:val="002B5698"/>
    <w:rsid w:val="002F7A24"/>
    <w:rsid w:val="003003A4"/>
    <w:rsid w:val="003027B2"/>
    <w:rsid w:val="00312D7D"/>
    <w:rsid w:val="00313BF9"/>
    <w:rsid w:val="003166D7"/>
    <w:rsid w:val="00342E86"/>
    <w:rsid w:val="0035118E"/>
    <w:rsid w:val="00354A08"/>
    <w:rsid w:val="00363AE1"/>
    <w:rsid w:val="00363EE8"/>
    <w:rsid w:val="0038441A"/>
    <w:rsid w:val="003848ED"/>
    <w:rsid w:val="00385E5F"/>
    <w:rsid w:val="003A2C70"/>
    <w:rsid w:val="003A3EFD"/>
    <w:rsid w:val="003A6986"/>
    <w:rsid w:val="003C1047"/>
    <w:rsid w:val="003C4B78"/>
    <w:rsid w:val="003C7C90"/>
    <w:rsid w:val="003D617B"/>
    <w:rsid w:val="003E11E3"/>
    <w:rsid w:val="004079AC"/>
    <w:rsid w:val="00421BED"/>
    <w:rsid w:val="0043320A"/>
    <w:rsid w:val="00444B24"/>
    <w:rsid w:val="0046124A"/>
    <w:rsid w:val="00467D66"/>
    <w:rsid w:val="00477795"/>
    <w:rsid w:val="004819D2"/>
    <w:rsid w:val="00486C3A"/>
    <w:rsid w:val="00492BF5"/>
    <w:rsid w:val="00496B4F"/>
    <w:rsid w:val="004A377C"/>
    <w:rsid w:val="004A3DD1"/>
    <w:rsid w:val="004A4C65"/>
    <w:rsid w:val="004B3D86"/>
    <w:rsid w:val="004C60FE"/>
    <w:rsid w:val="004D604E"/>
    <w:rsid w:val="004D70E9"/>
    <w:rsid w:val="004E1CE1"/>
    <w:rsid w:val="004F154A"/>
    <w:rsid w:val="004F5992"/>
    <w:rsid w:val="005028EA"/>
    <w:rsid w:val="00506280"/>
    <w:rsid w:val="00524E68"/>
    <w:rsid w:val="00530B20"/>
    <w:rsid w:val="00550A91"/>
    <w:rsid w:val="00552C24"/>
    <w:rsid w:val="005634BC"/>
    <w:rsid w:val="00595A9C"/>
    <w:rsid w:val="005A3DAD"/>
    <w:rsid w:val="005C51C2"/>
    <w:rsid w:val="005D2CCE"/>
    <w:rsid w:val="005D61E2"/>
    <w:rsid w:val="005F2B31"/>
    <w:rsid w:val="006033E6"/>
    <w:rsid w:val="006144A8"/>
    <w:rsid w:val="00614C86"/>
    <w:rsid w:val="00626FF6"/>
    <w:rsid w:val="0063111F"/>
    <w:rsid w:val="00651F49"/>
    <w:rsid w:val="00691EC8"/>
    <w:rsid w:val="006A2BE9"/>
    <w:rsid w:val="006C266B"/>
    <w:rsid w:val="006C3F37"/>
    <w:rsid w:val="006D6DD2"/>
    <w:rsid w:val="006F5758"/>
    <w:rsid w:val="00717163"/>
    <w:rsid w:val="00737C71"/>
    <w:rsid w:val="007516BA"/>
    <w:rsid w:val="00766E50"/>
    <w:rsid w:val="00772BB0"/>
    <w:rsid w:val="007A73C3"/>
    <w:rsid w:val="007C621A"/>
    <w:rsid w:val="007D25C3"/>
    <w:rsid w:val="007E0312"/>
    <w:rsid w:val="007E0360"/>
    <w:rsid w:val="007E59F3"/>
    <w:rsid w:val="007F62BE"/>
    <w:rsid w:val="00826D8D"/>
    <w:rsid w:val="00834769"/>
    <w:rsid w:val="00835B84"/>
    <w:rsid w:val="00853CF6"/>
    <w:rsid w:val="00892E95"/>
    <w:rsid w:val="008A0121"/>
    <w:rsid w:val="008D56D0"/>
    <w:rsid w:val="008F3A12"/>
    <w:rsid w:val="00901120"/>
    <w:rsid w:val="0091496A"/>
    <w:rsid w:val="00930BBC"/>
    <w:rsid w:val="00937DCD"/>
    <w:rsid w:val="00954BB0"/>
    <w:rsid w:val="009778F7"/>
    <w:rsid w:val="00983050"/>
    <w:rsid w:val="0099268A"/>
    <w:rsid w:val="009949E6"/>
    <w:rsid w:val="00A0072A"/>
    <w:rsid w:val="00A174B6"/>
    <w:rsid w:val="00A266C3"/>
    <w:rsid w:val="00A270C9"/>
    <w:rsid w:val="00A6662E"/>
    <w:rsid w:val="00A90B94"/>
    <w:rsid w:val="00AA7F07"/>
    <w:rsid w:val="00AB07EC"/>
    <w:rsid w:val="00AB2D09"/>
    <w:rsid w:val="00AD7C59"/>
    <w:rsid w:val="00B07462"/>
    <w:rsid w:val="00B134C1"/>
    <w:rsid w:val="00B2181E"/>
    <w:rsid w:val="00B304CC"/>
    <w:rsid w:val="00B32296"/>
    <w:rsid w:val="00B3247F"/>
    <w:rsid w:val="00B5057F"/>
    <w:rsid w:val="00B510EE"/>
    <w:rsid w:val="00B53D6D"/>
    <w:rsid w:val="00B56273"/>
    <w:rsid w:val="00B71C4C"/>
    <w:rsid w:val="00B83B56"/>
    <w:rsid w:val="00BD4C55"/>
    <w:rsid w:val="00BE7011"/>
    <w:rsid w:val="00BF01D7"/>
    <w:rsid w:val="00BF7877"/>
    <w:rsid w:val="00C0683F"/>
    <w:rsid w:val="00C07890"/>
    <w:rsid w:val="00C17436"/>
    <w:rsid w:val="00C209B9"/>
    <w:rsid w:val="00C4073F"/>
    <w:rsid w:val="00C66E51"/>
    <w:rsid w:val="00C77DF5"/>
    <w:rsid w:val="00C811DB"/>
    <w:rsid w:val="00C867FD"/>
    <w:rsid w:val="00C87F27"/>
    <w:rsid w:val="00C9081B"/>
    <w:rsid w:val="00CA1F21"/>
    <w:rsid w:val="00CB01F1"/>
    <w:rsid w:val="00CB2CE6"/>
    <w:rsid w:val="00CC0DF7"/>
    <w:rsid w:val="00CC1E65"/>
    <w:rsid w:val="00CC5DB8"/>
    <w:rsid w:val="00D1522F"/>
    <w:rsid w:val="00D21526"/>
    <w:rsid w:val="00D344FD"/>
    <w:rsid w:val="00D738A2"/>
    <w:rsid w:val="00D76EE3"/>
    <w:rsid w:val="00D80AD5"/>
    <w:rsid w:val="00D821E4"/>
    <w:rsid w:val="00D84F75"/>
    <w:rsid w:val="00D9415B"/>
    <w:rsid w:val="00D95417"/>
    <w:rsid w:val="00DB0DE6"/>
    <w:rsid w:val="00DC0DA5"/>
    <w:rsid w:val="00DC3E08"/>
    <w:rsid w:val="00DD15E7"/>
    <w:rsid w:val="00DD3D5A"/>
    <w:rsid w:val="00DF753C"/>
    <w:rsid w:val="00E13339"/>
    <w:rsid w:val="00E16C3A"/>
    <w:rsid w:val="00E337FD"/>
    <w:rsid w:val="00E37220"/>
    <w:rsid w:val="00E4069C"/>
    <w:rsid w:val="00E46820"/>
    <w:rsid w:val="00E47430"/>
    <w:rsid w:val="00EC1804"/>
    <w:rsid w:val="00ED3812"/>
    <w:rsid w:val="00ED3868"/>
    <w:rsid w:val="00ED3F26"/>
    <w:rsid w:val="00ED7627"/>
    <w:rsid w:val="00EE19EF"/>
    <w:rsid w:val="00EE2F6A"/>
    <w:rsid w:val="00F07825"/>
    <w:rsid w:val="00F14DB5"/>
    <w:rsid w:val="00F2517F"/>
    <w:rsid w:val="00F310C9"/>
    <w:rsid w:val="00F32D30"/>
    <w:rsid w:val="00F33895"/>
    <w:rsid w:val="00F7127B"/>
    <w:rsid w:val="00FC1F16"/>
    <w:rsid w:val="00FC5BC6"/>
    <w:rsid w:val="00FC72DF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BC8B19B"/>
  <w15:chartTrackingRefBased/>
  <w15:docId w15:val="{843E764C-1AD4-472A-82B5-6AFC9D7A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0E9"/>
    <w:rPr>
      <w:sz w:val="22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rsid w:val="00E47430"/>
    <w:rPr>
      <w:color w:val="0000FF"/>
      <w:u w:val="single"/>
    </w:rPr>
  </w:style>
  <w:style w:type="character" w:styleId="Betoning">
    <w:name w:val="Emphasis"/>
    <w:qFormat/>
    <w:rsid w:val="00AB2D09"/>
    <w:rPr>
      <w:i/>
      <w:iCs/>
    </w:rPr>
  </w:style>
  <w:style w:type="paragraph" w:styleId="Dokumentversikt">
    <w:name w:val="Document Map"/>
    <w:basedOn w:val="Normal"/>
    <w:semiHidden/>
    <w:rsid w:val="0053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lstomnmnande">
    <w:name w:val="Unresolved Mention"/>
    <w:uiPriority w:val="99"/>
    <w:semiHidden/>
    <w:unhideWhenUsed/>
    <w:rsid w:val="00ED3812"/>
    <w:rPr>
      <w:color w:val="605E5C"/>
      <w:shd w:val="clear" w:color="auto" w:fill="E1DFDD"/>
    </w:rPr>
  </w:style>
  <w:style w:type="character" w:styleId="Kommentarsreferens">
    <w:name w:val="annotation reference"/>
    <w:rsid w:val="009778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78F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778F7"/>
  </w:style>
  <w:style w:type="paragraph" w:styleId="Kommentarsmne">
    <w:name w:val="annotation subject"/>
    <w:basedOn w:val="Kommentarer"/>
    <w:next w:val="Kommentarer"/>
    <w:link w:val="KommentarsmneChar"/>
    <w:rsid w:val="009778F7"/>
    <w:rPr>
      <w:b/>
      <w:bCs/>
    </w:rPr>
  </w:style>
  <w:style w:type="character" w:customStyle="1" w:styleId="KommentarsmneChar">
    <w:name w:val="Kommentarsämne Char"/>
    <w:link w:val="Kommentarsmne"/>
    <w:rsid w:val="0097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ia.bokedal.langius@ki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ruppmallar\Brev_utan_makro_svensk_f&#228;rglogo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Brev_utan_makro_svensk_färglogo</Template>
  <TotalTime>0</TotalTime>
  <Pages>2</Pages>
  <Words>333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Institutionen NVS</vt:lpstr>
    </vt:vector>
  </TitlesOfParts>
  <Company>Ki</Company>
  <LinksUpToDate>false</LinksUpToDate>
  <CharactersWithSpaces>2098</CharactersWithSpaces>
  <SharedDoc>false</SharedDoc>
  <HLinks>
    <vt:vector size="6" baseType="variant">
      <vt:variant>
        <vt:i4>2424832</vt:i4>
      </vt:variant>
      <vt:variant>
        <vt:i4>24</vt:i4>
      </vt:variant>
      <vt:variant>
        <vt:i4>0</vt:i4>
      </vt:variant>
      <vt:variant>
        <vt:i4>5</vt:i4>
      </vt:variant>
      <vt:variant>
        <vt:lpwstr>mailto:maria.bokedal.langius@ki.se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Institutionen NVS</dc:title>
  <dc:subject/>
  <dc:creator>kristina.jes</dc:creator>
  <cp:keywords/>
  <cp:lastModifiedBy>Maria Bokedal Langius</cp:lastModifiedBy>
  <cp:revision>2</cp:revision>
  <cp:lastPrinted>2015-12-17T10:29:00Z</cp:lastPrinted>
  <dcterms:created xsi:type="dcterms:W3CDTF">2025-04-16T09:44:00Z</dcterms:created>
  <dcterms:modified xsi:type="dcterms:W3CDTF">2025-04-16T09:44:00Z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